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149" w:rsidRPr="006C78B1" w:rsidRDefault="00754AB8">
      <w:pPr>
        <w:widowControl/>
        <w:spacing w:line="500" w:lineRule="exact"/>
        <w:rPr>
          <w:rFonts w:ascii="黑体" w:eastAsia="黑体" w:hAnsi="黑体" w:cs="黑体"/>
          <w:color w:val="00000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color w:val="000000"/>
          <w:sz w:val="32"/>
          <w:szCs w:val="32"/>
        </w:rPr>
        <w:t>附件2：</w:t>
      </w:r>
    </w:p>
    <w:tbl>
      <w:tblPr>
        <w:tblW w:w="9030" w:type="dxa"/>
        <w:jc w:val="center"/>
        <w:tblInd w:w="-90" w:type="dxa"/>
        <w:tblLayout w:type="fixed"/>
        <w:tblLook w:val="04A0"/>
      </w:tblPr>
      <w:tblGrid>
        <w:gridCol w:w="90"/>
        <w:gridCol w:w="1438"/>
        <w:gridCol w:w="1102"/>
        <w:gridCol w:w="156"/>
        <w:gridCol w:w="978"/>
        <w:gridCol w:w="192"/>
        <w:gridCol w:w="552"/>
        <w:gridCol w:w="1527"/>
        <w:gridCol w:w="1273"/>
        <w:gridCol w:w="1672"/>
        <w:gridCol w:w="50"/>
      </w:tblGrid>
      <w:tr w:rsidR="00B97149" w:rsidTr="006A25E1">
        <w:trPr>
          <w:gridBefore w:val="1"/>
          <w:gridAfter w:val="1"/>
          <w:wBefore w:w="90" w:type="dxa"/>
          <w:wAfter w:w="50" w:type="dxa"/>
          <w:trHeight w:val="1095"/>
          <w:jc w:val="center"/>
        </w:trPr>
        <w:tc>
          <w:tcPr>
            <w:tcW w:w="8890" w:type="dxa"/>
            <w:gridSpan w:val="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B97149" w:rsidRDefault="00754AB8" w:rsidP="00D11B66">
            <w:pPr>
              <w:widowControl/>
              <w:spacing w:line="500" w:lineRule="exact"/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/>
                <w:b/>
                <w:color w:val="000000"/>
                <w:sz w:val="36"/>
                <w:szCs w:val="36"/>
              </w:rPr>
              <w:t>贵州</w:t>
            </w:r>
            <w:r w:rsidR="006A25E1">
              <w:rPr>
                <w:rFonts w:hint="eastAsia"/>
                <w:b/>
                <w:color w:val="000000"/>
                <w:sz w:val="36"/>
                <w:szCs w:val="36"/>
              </w:rPr>
              <w:t>台江</w:t>
            </w:r>
            <w:r>
              <w:rPr>
                <w:rFonts w:hint="eastAsia"/>
                <w:b/>
                <w:color w:val="000000"/>
                <w:sz w:val="36"/>
                <w:szCs w:val="36"/>
              </w:rPr>
              <w:t>经济开发区投资</w:t>
            </w:r>
            <w:r w:rsidR="006A25E1">
              <w:rPr>
                <w:rFonts w:hint="eastAsia"/>
                <w:b/>
                <w:color w:val="000000"/>
                <w:sz w:val="36"/>
                <w:szCs w:val="36"/>
              </w:rPr>
              <w:t>开发</w:t>
            </w:r>
            <w:r>
              <w:rPr>
                <w:rFonts w:hint="eastAsia"/>
                <w:b/>
                <w:color w:val="000000"/>
                <w:sz w:val="36"/>
                <w:szCs w:val="36"/>
              </w:rPr>
              <w:t>有限</w:t>
            </w:r>
            <w:r w:rsidR="006A25E1">
              <w:rPr>
                <w:rFonts w:hint="eastAsia"/>
                <w:b/>
                <w:color w:val="000000"/>
                <w:sz w:val="36"/>
                <w:szCs w:val="36"/>
              </w:rPr>
              <w:t>责任</w:t>
            </w:r>
            <w:r>
              <w:rPr>
                <w:rFonts w:hint="eastAsia"/>
                <w:b/>
                <w:color w:val="000000"/>
                <w:sz w:val="36"/>
                <w:szCs w:val="36"/>
              </w:rPr>
              <w:t>公司</w:t>
            </w:r>
            <w:r w:rsidR="00D11B66">
              <w:rPr>
                <w:rFonts w:hint="eastAsia"/>
                <w:b/>
                <w:color w:val="000000"/>
                <w:sz w:val="36"/>
                <w:szCs w:val="36"/>
              </w:rPr>
              <w:t>2019</w:t>
            </w:r>
            <w:r w:rsidR="00D11B66">
              <w:rPr>
                <w:rFonts w:hint="eastAsia"/>
                <w:b/>
                <w:color w:val="000000"/>
                <w:sz w:val="36"/>
                <w:szCs w:val="36"/>
              </w:rPr>
              <w:t>年</w:t>
            </w:r>
            <w:r>
              <w:rPr>
                <w:rFonts w:hint="eastAsia"/>
                <w:b/>
                <w:color w:val="000000"/>
                <w:sz w:val="36"/>
                <w:szCs w:val="36"/>
              </w:rPr>
              <w:t>面向社会公开招聘工作人员</w:t>
            </w:r>
            <w:r>
              <w:rPr>
                <w:b/>
                <w:color w:val="000000"/>
                <w:sz w:val="36"/>
                <w:szCs w:val="36"/>
              </w:rPr>
              <w:t>报名表</w:t>
            </w:r>
          </w:p>
        </w:tc>
      </w:tr>
      <w:tr w:rsidR="006A25E1" w:rsidRPr="006A25E1" w:rsidTr="005701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姓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性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别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C61865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C61865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照</w:t>
            </w:r>
            <w:r w:rsidR="00784AF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片</w:t>
            </w:r>
          </w:p>
        </w:tc>
      </w:tr>
      <w:tr w:rsidR="006A25E1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C61865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民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族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5701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/>
          <w:jc w:val="center"/>
        </w:trPr>
        <w:tc>
          <w:tcPr>
            <w:tcW w:w="1528" w:type="dxa"/>
            <w:gridSpan w:val="2"/>
            <w:vMerge w:val="restart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4F576B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籍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贯</w:t>
            </w:r>
          </w:p>
        </w:tc>
        <w:tc>
          <w:tcPr>
            <w:tcW w:w="11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5701EC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政治面</w:t>
            </w:r>
            <w:r w:rsidR="004F576B"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貌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73" w:type="dxa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5701E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vMerge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0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历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学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vMerge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4604B9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4604B9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</w:t>
            </w:r>
            <w:r w:rsidR="005537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业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000000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4F576B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25E1" w:rsidRPr="004604B9" w:rsidRDefault="004F576B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职业资格证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C61865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1865" w:rsidRPr="004604B9" w:rsidRDefault="00C61865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应聘部门</w:t>
            </w:r>
          </w:p>
        </w:tc>
        <w:tc>
          <w:tcPr>
            <w:tcW w:w="29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61865" w:rsidRPr="004604B9" w:rsidRDefault="00C61865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27" w:type="dxa"/>
            <w:tcBorders>
              <w:top w:val="single" w:sz="6" w:space="0" w:color="000000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C61865" w:rsidRPr="004604B9" w:rsidRDefault="00C61865" w:rsidP="006A25E1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vAlign w:val="center"/>
            <w:hideMark/>
          </w:tcPr>
          <w:p w:rsidR="00C61865" w:rsidRPr="004604B9" w:rsidRDefault="00C61865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现居</w:t>
            </w:r>
            <w:r w:rsidR="004F576B"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住地址</w:t>
            </w:r>
          </w:p>
        </w:tc>
        <w:tc>
          <w:tcPr>
            <w:tcW w:w="7502" w:type="dxa"/>
            <w:gridSpan w:val="9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5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（从高中开始连续填写至今）</w:t>
            </w:r>
          </w:p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D11B66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</w:t>
            </w:r>
            <w:r w:rsidR="00D11B6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特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长</w:t>
            </w:r>
          </w:p>
        </w:tc>
        <w:tc>
          <w:tcPr>
            <w:tcW w:w="75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（简介个人工作方面突出的技能）</w:t>
            </w:r>
          </w:p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6A25E1" w:rsidRPr="004604B9" w:rsidRDefault="006A25E1" w:rsidP="006A25E1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9030" w:type="dxa"/>
            <w:gridSpan w:val="11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4604B9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主要家庭成员</w:t>
            </w:r>
          </w:p>
        </w:tc>
      </w:tr>
      <w:tr w:rsidR="00620E9D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姓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</w:t>
            </w:r>
          </w:p>
        </w:tc>
        <w:tc>
          <w:tcPr>
            <w:tcW w:w="1258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620E9D" w:rsidRPr="004604B9" w:rsidRDefault="00620E9D" w:rsidP="00620E9D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年龄</w:t>
            </w:r>
          </w:p>
        </w:tc>
        <w:tc>
          <w:tcPr>
            <w:tcW w:w="335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20E9D" w:rsidRPr="004604B9" w:rsidRDefault="00620E9D" w:rsidP="00620E9D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工作单位及职务</w:t>
            </w: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职务</w:t>
            </w:r>
          </w:p>
        </w:tc>
        <w:tc>
          <w:tcPr>
            <w:tcW w:w="1722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604B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联系电话</w:t>
            </w:r>
          </w:p>
        </w:tc>
      </w:tr>
      <w:tr w:rsidR="00620E9D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20E9D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20E9D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20E9D" w:rsidRPr="006A25E1" w:rsidTr="00BC668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4" w:space="0" w:color="auto"/>
            </w:tcBorders>
            <w:vAlign w:val="center"/>
            <w:hideMark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620E9D" w:rsidRPr="004604B9" w:rsidRDefault="00620E9D" w:rsidP="00C6186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4604B9" w:rsidRDefault="00620E9D" w:rsidP="006A25E1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6A25E1" w:rsidRPr="006A25E1" w:rsidTr="006A25E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5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6A25E1" w:rsidRDefault="006A25E1" w:rsidP="006A25E1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信息确认</w:t>
            </w:r>
          </w:p>
        </w:tc>
        <w:tc>
          <w:tcPr>
            <w:tcW w:w="75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A25E1" w:rsidRPr="006A25E1" w:rsidRDefault="006A25E1" w:rsidP="006A25E1">
            <w:pPr>
              <w:widowControl/>
              <w:spacing w:before="150" w:after="15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25E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本人承诺：本表信息均为本人真实情况，若有虚假、遗漏、错误，责任自负。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  <w:t xml:space="preserve">报名人签名： </w:t>
            </w:r>
            <w:r w:rsidR="005701E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代报人员签名：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日期： </w:t>
            </w:r>
            <w:r w:rsidR="00620E9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年 </w:t>
            </w:r>
            <w:r w:rsidR="00620E9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月 </w:t>
            </w:r>
            <w:r w:rsidR="00620E9D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620E9D" w:rsidRPr="006A25E1" w:rsidTr="00620E9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1"/>
          <w:jc w:val="center"/>
        </w:trPr>
        <w:tc>
          <w:tcPr>
            <w:tcW w:w="1528" w:type="dxa"/>
            <w:gridSpan w:val="2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20E9D" w:rsidRPr="00620E9D" w:rsidRDefault="00620E9D" w:rsidP="00620E9D">
            <w:pPr>
              <w:widowControl/>
              <w:spacing w:before="150" w:after="150"/>
              <w:jc w:val="center"/>
              <w:textAlignment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资格审查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意见</w:t>
            </w:r>
          </w:p>
        </w:tc>
        <w:tc>
          <w:tcPr>
            <w:tcW w:w="750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620E9D" w:rsidRDefault="00620E9D" w:rsidP="006A25E1">
            <w:pPr>
              <w:widowControl/>
              <w:spacing w:before="150" w:after="150"/>
              <w:jc w:val="left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br/>
            </w:r>
          </w:p>
          <w:p w:rsidR="00620E9D" w:rsidRDefault="00620E9D" w:rsidP="006A25E1">
            <w:pPr>
              <w:widowControl/>
              <w:spacing w:before="150" w:after="150"/>
              <w:jc w:val="left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:rsidR="00620E9D" w:rsidRPr="006A25E1" w:rsidRDefault="00620E9D" w:rsidP="00620E9D">
            <w:pPr>
              <w:widowControl/>
              <w:wordWrap w:val="0"/>
              <w:spacing w:before="150" w:after="150"/>
              <w:ind w:right="800" w:firstLineChars="100" w:firstLine="200"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    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  <w:p w:rsidR="00620E9D" w:rsidRPr="00620E9D" w:rsidRDefault="00620E9D" w:rsidP="00620E9D">
            <w:pPr>
              <w:widowControl/>
              <w:wordWrap w:val="0"/>
              <w:spacing w:before="150" w:after="150"/>
              <w:ind w:left="1700" w:right="200" w:hangingChars="850" w:hanging="1700"/>
              <w:jc w:val="right"/>
              <w:textAlignment w:val="bottom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  <w:r w:rsidRPr="006A25E1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日       </w:t>
            </w:r>
          </w:p>
        </w:tc>
      </w:tr>
    </w:tbl>
    <w:p w:rsidR="00B97149" w:rsidRPr="006A25E1" w:rsidRDefault="00B97149"/>
    <w:sectPr w:rsidR="00B97149" w:rsidRPr="006A25E1" w:rsidSect="00B9714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71C4" w:rsidRDefault="007971C4" w:rsidP="00B97149">
      <w:r>
        <w:separator/>
      </w:r>
    </w:p>
  </w:endnote>
  <w:endnote w:type="continuationSeparator" w:id="1">
    <w:p w:rsidR="007971C4" w:rsidRDefault="007971C4" w:rsidP="00B971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7149" w:rsidRDefault="008B09E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20pt;margin-top:0;width:2in;height:2in;z-index:25166131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D4oIU0vQEAAGIDAAAOAAAAAAAAAAEAIAAAAB4BAABkcnMvZTJvRG9jLnhtbFBLBQYAAAAA&#10;BgAGAFkBAABNBQAAAAA=&#10;" filled="f" stroked="f">
          <v:textbox style="mso-fit-shape-to-text:t" inset="0,0,0,0">
            <w:txbxContent>
              <w:p w:rsidR="00B97149" w:rsidRDefault="008B09EF">
                <w:pPr>
                  <w:pStyle w:val="a3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 w:rsidR="00754AB8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537FF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71C4" w:rsidRDefault="007971C4" w:rsidP="00B97149">
      <w:r>
        <w:separator/>
      </w:r>
    </w:p>
  </w:footnote>
  <w:footnote w:type="continuationSeparator" w:id="1">
    <w:p w:rsidR="007971C4" w:rsidRDefault="007971C4" w:rsidP="00B971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5C501DB"/>
    <w:rsid w:val="000C1124"/>
    <w:rsid w:val="002676D7"/>
    <w:rsid w:val="004604B9"/>
    <w:rsid w:val="004F576B"/>
    <w:rsid w:val="005537FF"/>
    <w:rsid w:val="005701EC"/>
    <w:rsid w:val="00620E9D"/>
    <w:rsid w:val="0062562F"/>
    <w:rsid w:val="006A25E1"/>
    <w:rsid w:val="006C78B1"/>
    <w:rsid w:val="00754AB8"/>
    <w:rsid w:val="00756AF8"/>
    <w:rsid w:val="00772E31"/>
    <w:rsid w:val="00784AFB"/>
    <w:rsid w:val="007971C4"/>
    <w:rsid w:val="00810902"/>
    <w:rsid w:val="0081269C"/>
    <w:rsid w:val="008B09EF"/>
    <w:rsid w:val="00B97149"/>
    <w:rsid w:val="00BC668F"/>
    <w:rsid w:val="00C61865"/>
    <w:rsid w:val="00CF6514"/>
    <w:rsid w:val="00D11B66"/>
    <w:rsid w:val="00DD5520"/>
    <w:rsid w:val="00EA764A"/>
    <w:rsid w:val="00FD4EBE"/>
    <w:rsid w:val="31D52E4D"/>
    <w:rsid w:val="6D535020"/>
    <w:rsid w:val="75C50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1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97149"/>
    <w:pPr>
      <w:tabs>
        <w:tab w:val="center" w:pos="4140"/>
        <w:tab w:val="right" w:pos="8300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"/>
    <w:rsid w:val="006A2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A25E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Strong"/>
    <w:basedOn w:val="a0"/>
    <w:uiPriority w:val="22"/>
    <w:qFormat/>
    <w:rsid w:val="006A25E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2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CCCCCC"/>
            <w:right w:val="none" w:sz="0" w:space="0" w:color="auto"/>
          </w:divBdr>
          <w:divsChild>
            <w:div w:id="32277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es_1.0.0.4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34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老潘潘</dc:creator>
  <cp:lastModifiedBy>Administrator</cp:lastModifiedBy>
  <cp:revision>13</cp:revision>
  <dcterms:created xsi:type="dcterms:W3CDTF">2018-12-26T11:08:00Z</dcterms:created>
  <dcterms:modified xsi:type="dcterms:W3CDTF">2019-02-26T12:00:00Z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2052-10.1.0.7578</vt:lpwstr>
  </property>
</Properties>
</file>