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777" w:tblpY="1863"/>
        <w:tblOverlap w:val="never"/>
        <w:tblW w:w="1044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1090"/>
        <w:gridCol w:w="905"/>
        <w:gridCol w:w="720"/>
        <w:gridCol w:w="1125"/>
        <w:gridCol w:w="675"/>
        <w:gridCol w:w="540"/>
        <w:gridCol w:w="1095"/>
        <w:gridCol w:w="1005"/>
        <w:gridCol w:w="1995"/>
      </w:tblGrid>
      <w:tr w14:paraId="1A6E9C8D">
        <w:trPr>
          <w:trHeight w:val="674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92D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  名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9BF0B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D8B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57BD4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42A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322B0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0C8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龄</w:t>
            </w:r>
          </w:p>
        </w:tc>
        <w:tc>
          <w:tcPr>
            <w:tcW w:w="10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45D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242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35946D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88D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A1893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4DF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D1E01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A2C2B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4D8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948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   历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1DEF0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438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716A0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BBD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13DB0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CF449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D669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615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1F320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672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毕业专业</w:t>
            </w:r>
          </w:p>
        </w:tc>
        <w:tc>
          <w:tcPr>
            <w:tcW w:w="3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5E956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516BA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CB56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622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原工作单位</w:t>
            </w:r>
          </w:p>
        </w:tc>
        <w:tc>
          <w:tcPr>
            <w:tcW w:w="2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A2A8E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866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户籍或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39F0E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AEE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邮    箱</w:t>
            </w:r>
          </w:p>
        </w:tc>
        <w:tc>
          <w:tcPr>
            <w:tcW w:w="3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A13CF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E331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6E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工作时间</w:t>
            </w:r>
          </w:p>
        </w:tc>
        <w:tc>
          <w:tcPr>
            <w:tcW w:w="2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20380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841A6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DF299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2AE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F4BAF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0EFB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5F7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94912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145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3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E1622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C053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7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A35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  <w:p w14:paraId="4668E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  <w:p w14:paraId="6CA64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</w:p>
          <w:p w14:paraId="46A1A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  <w:p w14:paraId="5EC25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（从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开始）</w:t>
            </w:r>
          </w:p>
        </w:tc>
        <w:tc>
          <w:tcPr>
            <w:tcW w:w="915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A9CB5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EF71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9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EAA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</w:t>
            </w:r>
          </w:p>
          <w:p w14:paraId="67B22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惩</w:t>
            </w:r>
          </w:p>
          <w:p w14:paraId="1C770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</w:t>
            </w:r>
          </w:p>
          <w:p w14:paraId="22DD3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</w:t>
            </w:r>
          </w:p>
        </w:tc>
        <w:tc>
          <w:tcPr>
            <w:tcW w:w="915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02597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88C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5" w:hRule="atLeast"/>
        </w:trPr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805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</w:t>
            </w:r>
          </w:p>
          <w:p w14:paraId="56128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</w:t>
            </w:r>
          </w:p>
          <w:p w14:paraId="5FF01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</w:t>
            </w:r>
          </w:p>
          <w:p w14:paraId="76516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</w:t>
            </w:r>
          </w:p>
        </w:tc>
        <w:tc>
          <w:tcPr>
            <w:tcW w:w="3840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136C2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00C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</w:t>
            </w:r>
          </w:p>
          <w:p w14:paraId="01926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</w:t>
            </w:r>
          </w:p>
          <w:p w14:paraId="0AF5A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</w:t>
            </w:r>
          </w:p>
          <w:p w14:paraId="21E8D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</w:t>
            </w: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20C40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1508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</w:trPr>
        <w:tc>
          <w:tcPr>
            <w:tcW w:w="1044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F82AC3">
            <w:pPr>
              <w:keepNext w:val="0"/>
              <w:keepLines w:val="0"/>
              <w:widowControl/>
              <w:suppressLineNumbers w:val="0"/>
              <w:ind w:firstLine="6300" w:firstLineChars="30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本人确认签名：</w:t>
            </w:r>
          </w:p>
        </w:tc>
      </w:tr>
    </w:tbl>
    <w:p w14:paraId="334DB832"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公开招聘工作人员报名</w:t>
      </w:r>
      <w:r>
        <w:rPr>
          <w:rFonts w:hint="eastAsia" w:ascii="宋体" w:hAnsi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登记表</w:t>
      </w:r>
    </w:p>
    <w:sectPr>
      <w:pgSz w:w="11906" w:h="16838"/>
      <w:pgMar w:top="1134" w:right="1230" w:bottom="1134" w:left="113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SwiaGRpZCI6IjkxYWIzNGFmNzhhMzFlY2I5NTU4NjNmODI3N2MzNGZiIiwidXNlckNvdW50IjoxfQ=="/>
  </w:docVars>
  <w:rsids>
    <w:rsidRoot w:val="2F5B19B4"/>
    <w:rsid w:val="23786E97"/>
    <w:rsid w:val="297200C2"/>
    <w:rsid w:val="2F5B19B4"/>
    <w:rsid w:val="46EC7502"/>
    <w:rsid w:val="48E01D49"/>
    <w:rsid w:val="62095B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\AppData\Roaming\kingsoft\office6\templates\download\dcacbd358874d03b7cfbe72253e52b21\&#20844;&#24320;&#25307;&#32856;&#24037;&#20316;&#20154;&#21592;&#25253;&#21517;&#34920;.doc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公开招聘工作人员报名表.doc</Template>
  <Pages>1</Pages>
  <Words>109</Words>
  <Characters>109</Characters>
  <Lines>0</Lines>
  <Paragraphs>0</Paragraphs>
  <TotalTime>1</TotalTime>
  <ScaleCrop>false</ScaleCrop>
  <LinksUpToDate>false</LinksUpToDate>
  <CharactersWithSpaces>126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2024-11-08T03:22:00Z</dcterms:created>
  <dc:creator>孤独的狼</dc:creator>
  <cp:lastModifiedBy>WPS_1678848197</cp:lastModifiedBy>
  <dcterms:modified xsi:type="dcterms:W3CDTF">2025-05-27T10:12:45Z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UUID">
    <vt:lpwstr>v1.0_mb_P6U+zEczsNAgpjDUXDtsHg==</vt:lpwstr>
  </property>
  <property fmtid="{D5CDD505-2E9C-101B-9397-08002B2CF9AE}" pid="4" name="ICV">
    <vt:lpwstr>1E6807E68F0E4FBDB7D9005B165096CC_13</vt:lpwstr>
  </property>
</Properties>
</file>