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安顺市人民医院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2020年公开招录见习人员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报名表</w:t>
      </w:r>
    </w:p>
    <w:tbl>
      <w:tblPr>
        <w:tblStyle w:val="6"/>
        <w:tblpPr w:leftFromText="180" w:rightFromText="180" w:vertAnchor="text" w:horzAnchor="page" w:tblpX="1103" w:tblpY="423"/>
        <w:tblOverlap w:val="never"/>
        <w:tblW w:w="9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320"/>
        <w:gridCol w:w="1305"/>
        <w:gridCol w:w="840"/>
        <w:gridCol w:w="772"/>
        <w:gridCol w:w="1218"/>
        <w:gridCol w:w="1218"/>
        <w:gridCol w:w="1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6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23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24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16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855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855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34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3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身高</w:t>
            </w:r>
          </w:p>
        </w:tc>
        <w:tc>
          <w:tcPr>
            <w:tcW w:w="34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执业资格证</w:t>
            </w:r>
          </w:p>
        </w:tc>
        <w:tc>
          <w:tcPr>
            <w:tcW w:w="3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联系电话1</w:t>
            </w:r>
          </w:p>
        </w:tc>
        <w:tc>
          <w:tcPr>
            <w:tcW w:w="34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联系电话2</w:t>
            </w:r>
          </w:p>
        </w:tc>
        <w:tc>
          <w:tcPr>
            <w:tcW w:w="3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报考岗位代码</w:t>
            </w:r>
          </w:p>
        </w:tc>
        <w:tc>
          <w:tcPr>
            <w:tcW w:w="723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2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是否满足报考岗位要求的所有报考条件</w:t>
            </w:r>
          </w:p>
        </w:tc>
        <w:tc>
          <w:tcPr>
            <w:tcW w:w="723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报考信息确认栏</w:t>
            </w:r>
          </w:p>
        </w:tc>
        <w:tc>
          <w:tcPr>
            <w:tcW w:w="855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  以上填写信息均为本人真实情况，并已签订诚信报考承诺书，若有虚假、遗漏、错误、责任自负责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。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考生签名：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备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注：安顺市人民医院网址：</w:t>
      </w:r>
      <w:r>
        <w:rPr>
          <w:rFonts w:ascii="仿宋_GB2312" w:hAnsi="仿宋_GB2312" w:eastAsia="仿宋_GB2312" w:cs="仿宋_GB2312"/>
          <w:bCs/>
          <w:sz w:val="32"/>
          <w:szCs w:val="32"/>
        </w:rPr>
        <w:t>http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：</w:t>
      </w:r>
      <w:r>
        <w:rPr>
          <w:rFonts w:ascii="仿宋_GB2312" w:hAnsi="仿宋_GB2312" w:eastAsia="仿宋_GB2312" w:cs="仿宋_GB2312"/>
          <w:bCs/>
          <w:sz w:val="32"/>
          <w:szCs w:val="32"/>
        </w:rPr>
        <w:t>//www.assrmyy.com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rPr>
          <w:rFonts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咨询电话：</w:t>
      </w:r>
      <w:r>
        <w:rPr>
          <w:rFonts w:ascii="仿宋_GB2312" w:hAnsi="仿宋_GB2312" w:eastAsia="仿宋_GB2312" w:cs="仿宋_GB2312"/>
          <w:bCs/>
          <w:sz w:val="32"/>
          <w:szCs w:val="32"/>
        </w:rPr>
        <w:t>0851-33325522</w:t>
      </w:r>
      <w:r>
        <w:rPr>
          <w:rFonts w:ascii="仿宋_GB2312" w:hAnsi="仿宋_GB2312" w:eastAsia="仿宋_GB2312" w:cs="仿宋_GB2312"/>
          <w:bCs/>
          <w:sz w:val="30"/>
          <w:szCs w:val="30"/>
        </w:rPr>
        <w:t xml:space="preserve"> </w:t>
      </w:r>
    </w:p>
    <w:p>
      <w:pPr>
        <w:spacing w:line="520" w:lineRule="exact"/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rPr>
          <w:rFonts w:ascii="仿宋_GB2312" w:hAnsi="仿宋_GB2312" w:eastAsia="仿宋_GB2312" w:cs="仿宋_GB2312"/>
          <w:sz w:val="30"/>
          <w:szCs w:val="3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8BE0DC1"/>
    <w:rsid w:val="00183F20"/>
    <w:rsid w:val="00365BBE"/>
    <w:rsid w:val="004C1FEF"/>
    <w:rsid w:val="00803500"/>
    <w:rsid w:val="00972520"/>
    <w:rsid w:val="00B57B36"/>
    <w:rsid w:val="011663B9"/>
    <w:rsid w:val="02B16A0E"/>
    <w:rsid w:val="02EA3B4F"/>
    <w:rsid w:val="02F44E45"/>
    <w:rsid w:val="03D65C0E"/>
    <w:rsid w:val="04DE34CE"/>
    <w:rsid w:val="05681B33"/>
    <w:rsid w:val="069D54F2"/>
    <w:rsid w:val="076D40F2"/>
    <w:rsid w:val="082C03CD"/>
    <w:rsid w:val="08415F92"/>
    <w:rsid w:val="098972CB"/>
    <w:rsid w:val="09C74F1B"/>
    <w:rsid w:val="0A296865"/>
    <w:rsid w:val="0CBD4E54"/>
    <w:rsid w:val="0D566DB2"/>
    <w:rsid w:val="0D631E83"/>
    <w:rsid w:val="0F6675CB"/>
    <w:rsid w:val="0FA8670F"/>
    <w:rsid w:val="0FB95E31"/>
    <w:rsid w:val="0FBF044D"/>
    <w:rsid w:val="0FDE3B2F"/>
    <w:rsid w:val="122D0B62"/>
    <w:rsid w:val="13A82D49"/>
    <w:rsid w:val="14831D0C"/>
    <w:rsid w:val="15580E3B"/>
    <w:rsid w:val="16721B6C"/>
    <w:rsid w:val="17F0604B"/>
    <w:rsid w:val="180268FB"/>
    <w:rsid w:val="18AD540F"/>
    <w:rsid w:val="199B762D"/>
    <w:rsid w:val="19DB0C5A"/>
    <w:rsid w:val="1B1658B6"/>
    <w:rsid w:val="1B944C2C"/>
    <w:rsid w:val="1BD406C4"/>
    <w:rsid w:val="1BDE3E73"/>
    <w:rsid w:val="1CE670C6"/>
    <w:rsid w:val="1D400366"/>
    <w:rsid w:val="1F3F505B"/>
    <w:rsid w:val="1FFE2702"/>
    <w:rsid w:val="2069234B"/>
    <w:rsid w:val="21AC1599"/>
    <w:rsid w:val="25E16736"/>
    <w:rsid w:val="26D30142"/>
    <w:rsid w:val="29923B49"/>
    <w:rsid w:val="2A5C124B"/>
    <w:rsid w:val="2AE22B7B"/>
    <w:rsid w:val="2C2623DE"/>
    <w:rsid w:val="2D7F022F"/>
    <w:rsid w:val="2EA476DE"/>
    <w:rsid w:val="2EDF4978"/>
    <w:rsid w:val="308555E3"/>
    <w:rsid w:val="33A538BD"/>
    <w:rsid w:val="34651F8A"/>
    <w:rsid w:val="349C315B"/>
    <w:rsid w:val="35C87EA7"/>
    <w:rsid w:val="36622F66"/>
    <w:rsid w:val="367B1BF2"/>
    <w:rsid w:val="37AA01B4"/>
    <w:rsid w:val="381757F9"/>
    <w:rsid w:val="38566E13"/>
    <w:rsid w:val="386F7698"/>
    <w:rsid w:val="398F33BC"/>
    <w:rsid w:val="3AFD0071"/>
    <w:rsid w:val="3B846932"/>
    <w:rsid w:val="3E7C1212"/>
    <w:rsid w:val="3EC33469"/>
    <w:rsid w:val="3FF044DA"/>
    <w:rsid w:val="40E13919"/>
    <w:rsid w:val="41D42C48"/>
    <w:rsid w:val="41D97CC2"/>
    <w:rsid w:val="424A2B20"/>
    <w:rsid w:val="425D459E"/>
    <w:rsid w:val="42E6497C"/>
    <w:rsid w:val="44292652"/>
    <w:rsid w:val="45596E46"/>
    <w:rsid w:val="476C54F0"/>
    <w:rsid w:val="480310AE"/>
    <w:rsid w:val="48927A1F"/>
    <w:rsid w:val="48A51FB6"/>
    <w:rsid w:val="494C7A79"/>
    <w:rsid w:val="49825129"/>
    <w:rsid w:val="49EF33E1"/>
    <w:rsid w:val="4BCB5F67"/>
    <w:rsid w:val="4DC64447"/>
    <w:rsid w:val="4E133074"/>
    <w:rsid w:val="4EFE4D77"/>
    <w:rsid w:val="4FF433C9"/>
    <w:rsid w:val="511633F7"/>
    <w:rsid w:val="527452EF"/>
    <w:rsid w:val="52A7752C"/>
    <w:rsid w:val="531E2651"/>
    <w:rsid w:val="54DB011B"/>
    <w:rsid w:val="55073166"/>
    <w:rsid w:val="55332566"/>
    <w:rsid w:val="55F80513"/>
    <w:rsid w:val="56802578"/>
    <w:rsid w:val="57167D9E"/>
    <w:rsid w:val="573449A8"/>
    <w:rsid w:val="5745046A"/>
    <w:rsid w:val="5772244A"/>
    <w:rsid w:val="59953343"/>
    <w:rsid w:val="5AA0160D"/>
    <w:rsid w:val="5B192C34"/>
    <w:rsid w:val="5B7D24EF"/>
    <w:rsid w:val="5BD15179"/>
    <w:rsid w:val="5BF32AEA"/>
    <w:rsid w:val="5C9B622D"/>
    <w:rsid w:val="5DBB1CC3"/>
    <w:rsid w:val="5DFF0EC0"/>
    <w:rsid w:val="5F234A3B"/>
    <w:rsid w:val="5FB264C7"/>
    <w:rsid w:val="5FB45C3F"/>
    <w:rsid w:val="6064052B"/>
    <w:rsid w:val="619E21B9"/>
    <w:rsid w:val="62713A7A"/>
    <w:rsid w:val="633C6477"/>
    <w:rsid w:val="6370273D"/>
    <w:rsid w:val="638F04A8"/>
    <w:rsid w:val="6451509B"/>
    <w:rsid w:val="65DE40A6"/>
    <w:rsid w:val="66337468"/>
    <w:rsid w:val="672D666D"/>
    <w:rsid w:val="67650F29"/>
    <w:rsid w:val="6AAB5DEF"/>
    <w:rsid w:val="6B6417FE"/>
    <w:rsid w:val="6C055B0B"/>
    <w:rsid w:val="6C3F4EB4"/>
    <w:rsid w:val="6FCA1077"/>
    <w:rsid w:val="70283B44"/>
    <w:rsid w:val="715F3723"/>
    <w:rsid w:val="71D22D4C"/>
    <w:rsid w:val="73736029"/>
    <w:rsid w:val="740D7B7D"/>
    <w:rsid w:val="74A15957"/>
    <w:rsid w:val="75A02A63"/>
    <w:rsid w:val="76C728B1"/>
    <w:rsid w:val="78BE0DC1"/>
    <w:rsid w:val="796160D4"/>
    <w:rsid w:val="7C2B28D1"/>
    <w:rsid w:val="7C431A5B"/>
    <w:rsid w:val="7CE63446"/>
    <w:rsid w:val="7E255017"/>
    <w:rsid w:val="7E4D7F1A"/>
    <w:rsid w:val="7F071A9E"/>
    <w:rsid w:val="7F4B1E0B"/>
    <w:rsid w:val="7F4C52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Header Char"/>
    <w:basedOn w:val="7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10">
    <w:name w:val="Footer Char"/>
    <w:basedOn w:val="7"/>
    <w:link w:val="2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10</Pages>
  <Words>655</Words>
  <Characters>3734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2016-04-27T08:03:00Z</dcterms:created>
  <dc:creator>Administrator</dc:creator>
  <cp:lastModifiedBy>AEducation</cp:lastModifiedBy>
  <cp:lastPrinted>2020-06-22T02:15:00Z</cp:lastPrinted>
  <dcterms:modified xsi:type="dcterms:W3CDTF">2020-06-24T06:29:03Z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