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</w:rPr>
        <w:t>：     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5B60F9E"/>
    <w:rsid w:val="2B095AC2"/>
    <w:rsid w:val="2E9C6AEC"/>
    <w:rsid w:val="33BA3D69"/>
    <w:rsid w:val="68D8148D"/>
    <w:rsid w:val="6D535020"/>
    <w:rsid w:val="749B67C0"/>
    <w:rsid w:val="7FC0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2019-11-11T03:34:20Z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