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47C31">
      <w:pPr>
        <w:spacing w:line="600" w:lineRule="exact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：</w:t>
      </w:r>
      <w:bookmarkStart w:id="0" w:name="_GoBack"/>
      <w:bookmarkEnd w:id="0"/>
    </w:p>
    <w:p w14:paraId="3B55D883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贵州省高校毕业生就业见习鉴定表</w:t>
      </w:r>
    </w:p>
    <w:tbl>
      <w:tblPr>
        <w:tblStyle w:val="2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 w14:paraId="7FAD3C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 w14:paraId="747F3C12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 w14:paraId="2E63AFDC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 w14:paraId="7B8BA44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 w14:paraId="628942CB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 w14:paraId="77327E6C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 w14:paraId="55255BE6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5F30D24F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 w14:paraId="1B4E8C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 w14:paraId="173D735E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 w14:paraId="7C936F8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 w14:paraId="6473EA0B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 w14:paraId="145D0E6E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 w14:paraId="3EE8DECA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46CED5B5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39A67D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 w14:paraId="5A8FC88D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 w14:paraId="3C972026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300E28E2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 w14:paraId="3645CFCA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2EEB45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 w14:paraId="38FDE5E3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 w14:paraId="71835DD4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6C868A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 w14:paraId="789C1291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14:paraId="1CAE3D65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1B7F5A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 w14:paraId="040DBC01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5D06E47B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12AC63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 w14:paraId="228785A3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269CC046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68B2D8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 w14:paraId="7C95BFC4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1D75BBB3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50DDAF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 w14:paraId="3EBD9B1F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646D3736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2493B7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 w14:paraId="05D1A640"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14:paraId="14677374"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 w14:paraId="2527C327"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 w14:paraId="16482B6D"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 w14:paraId="2512C1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 w14:paraId="53501CAB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6EF35A79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60431D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 w14:paraId="1F9C446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383BFA78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1566B2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 w14:paraId="323A2694"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 w14:paraId="0445356D"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 w14:paraId="3E8C1114"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 w14:paraId="3627FBDF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 w14:paraId="458878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 w14:paraId="0B421662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 w14:paraId="7CB7224C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48E29F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 w14:paraId="543F94C9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“引导办”核定意见</w:t>
            </w:r>
          </w:p>
        </w:tc>
        <w:tc>
          <w:tcPr>
            <w:tcW w:w="7913" w:type="dxa"/>
            <w:gridSpan w:val="7"/>
            <w:vAlign w:val="center"/>
          </w:tcPr>
          <w:p w14:paraId="3B2B651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 w14:paraId="6DD09F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08371807"/>
    <w:rsid w:val="1682490F"/>
    <w:rsid w:val="1D2E48CD"/>
    <w:rsid w:val="230557CC"/>
    <w:rsid w:val="25EE572D"/>
    <w:rsid w:val="3DE939E5"/>
    <w:rsid w:val="5CDE026B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98</Words>
  <Characters>98</Characters>
  <Lines>0</Lines>
  <Paragraphs>0</Paragraphs>
  <TotalTime>2</TotalTime>
  <ScaleCrop>false</ScaleCrop>
  <LinksUpToDate>false</LinksUpToDate>
  <CharactersWithSpaces>110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水远山长，来日可期</cp:lastModifiedBy>
  <dcterms:modified xsi:type="dcterms:W3CDTF">2025-07-24T07:35:26Z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DBF2DDBE883548C0B16871CB34801BED</vt:lpwstr>
  </property>
  <property fmtid="{D5CDD505-2E9C-101B-9397-08002B2CF9AE}" pid="4" name="KSOTemplateDocerSaveRecord">
    <vt:lpwstr>eyJoZGlkIjoiYmRhODI0Yjg0MWVhYjQzYWJhYjVmNDYxYTNiM2E0YTEiLCJ1c2VySWQiOiI1MDM2NDU4MjQifQ==</vt:lpwstr>
  </property>
</Properties>
</file>