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13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1"/>
        <w:gridCol w:w="1017"/>
        <w:gridCol w:w="688"/>
        <w:gridCol w:w="1674"/>
        <w:gridCol w:w="179"/>
        <w:gridCol w:w="1001"/>
        <w:gridCol w:w="269"/>
        <w:gridCol w:w="807"/>
        <w:gridCol w:w="1390"/>
        <w:gridCol w:w="22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041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Style w:val="4"/>
                <w:rFonts w:ascii="黑体" w:hAnsi="宋体" w:eastAsia="黑体" w:cs="黑体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贵阳市南明甲秀高级中学2018年</w:t>
            </w: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选拔报名表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0413" w:type="dxa"/>
            <w:gridSpan w:val="10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报名编号：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70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18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3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0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81" w:type="dxa"/>
            <w:tcBorders>
              <w:top w:val="nil"/>
              <w:left w:val="single" w:color="000000" w:sz="6" w:space="0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  <w:bookmarkStart w:id="0" w:name="_GoBack"/>
            <w:bookmarkEnd w:id="0"/>
          </w:p>
        </w:tc>
        <w:tc>
          <w:tcPr>
            <w:tcW w:w="170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0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××省××县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0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455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××省××市××县××路号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20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359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是否全日制普通院校毕业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专业技术职称资格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职称级别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职称学科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教师资格证层次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高级中学教师资格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教师资格证学科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居住地址</w:t>
            </w:r>
          </w:p>
        </w:tc>
        <w:tc>
          <w:tcPr>
            <w:tcW w:w="9232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××省××市××县××路号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219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工作单位及现任职务</w:t>
            </w:r>
          </w:p>
        </w:tc>
        <w:tc>
          <w:tcPr>
            <w:tcW w:w="2541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是否编制内教师</w:t>
            </w:r>
          </w:p>
        </w:tc>
        <w:tc>
          <w:tcPr>
            <w:tcW w:w="80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原单位是否同意报考</w:t>
            </w:r>
          </w:p>
        </w:tc>
        <w:tc>
          <w:tcPr>
            <w:tcW w:w="220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（无单位的不填）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5" w:hRule="atLeast"/>
          <w:tblCellSpacing w:w="0" w:type="dxa"/>
        </w:trPr>
        <w:tc>
          <w:tcPr>
            <w:tcW w:w="1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学习与工作简历（从高中填起）</w:t>
            </w:r>
          </w:p>
        </w:tc>
        <w:tc>
          <w:tcPr>
            <w:tcW w:w="9232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年月-年月在学校专业学习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年月-年月在单位岗位从事××工作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8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家庭主要成员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67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18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07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359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1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1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1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1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1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35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近五年个人获奖情况</w:t>
            </w:r>
          </w:p>
        </w:tc>
        <w:tc>
          <w:tcPr>
            <w:tcW w:w="9232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××年月获××县××等奖（颁奖单位）在教育教学上获得的荣誉等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  <w:tblCellSpacing w:w="0" w:type="dxa"/>
        </w:trPr>
        <w:tc>
          <w:tcPr>
            <w:tcW w:w="1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近五年高考业绩</w:t>
            </w:r>
          </w:p>
        </w:tc>
        <w:tc>
          <w:tcPr>
            <w:tcW w:w="9232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tblCellSpacing w:w="0" w:type="dxa"/>
        </w:trPr>
        <w:tc>
          <w:tcPr>
            <w:tcW w:w="1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报名信息确认栏</w:t>
            </w:r>
          </w:p>
        </w:tc>
        <w:tc>
          <w:tcPr>
            <w:tcW w:w="9232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以上填写信息均为本人真实情况，若有虚假、遗漏、错误，责任自负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考生签名：            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7365A"/>
    <w:rsid w:val="3177365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2018-06-07T09:09:00Z</dcterms:created>
  <dc:creator>冯</dc:creator>
  <cp:lastModifiedBy>冯</cp:lastModifiedBy>
  <dcterms:modified xsi:type="dcterms:W3CDTF">2018-06-07T09:11:12Z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