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40" w:lineRule="exact"/>
        <w:ind w:left="0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附件2：</w:t>
      </w:r>
    </w:p>
    <w:tbl>
      <w:tblPr>
        <w:tblStyle w:val="6"/>
        <w:tblpPr w:leftFromText="180" w:rightFromText="180" w:vertAnchor="text" w:horzAnchor="page" w:tblpX="1577" w:tblpY="36"/>
        <w:tblOverlap w:val="never"/>
        <w:tblW w:w="545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1381"/>
        <w:gridCol w:w="1369"/>
        <w:gridCol w:w="2610"/>
        <w:gridCol w:w="994"/>
        <w:gridCol w:w="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6"/>
                <w:szCs w:val="36"/>
                <w:lang w:val="en-US" w:eastAsia="zh-CN" w:bidi="ar-SA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sz w:val="36"/>
                <w:szCs w:val="36"/>
                <w:lang w:val="en-US" w:eastAsia="zh-CN" w:bidi="ar-SA"/>
              </w:rPr>
              <w:t>贵阳市生态环境局所属事业单位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6"/>
                <w:szCs w:val="36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  <w:lang w:val="en-US" w:eastAsia="zh-CN" w:bidi="ar-SA"/>
              </w:rPr>
              <w:t>2021年招聘专业测试、面试</w:t>
            </w:r>
            <w:r>
              <w:rPr>
                <w:rFonts w:hint="eastAsia" w:ascii="仿宋_GB2312" w:hAnsi="仿宋_GB2312" w:eastAsia="仿宋_GB2312" w:cs="仿宋_GB2312"/>
                <w:sz w:val="36"/>
                <w:szCs w:val="36"/>
                <w:lang w:bidi="ar-SA"/>
              </w:rPr>
              <w:t>健康申明卡承诺书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</w:p>
        </w:tc>
        <w:tc>
          <w:tcPr>
            <w:tcW w:w="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1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年龄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</w:t>
            </w:r>
          </w:p>
        </w:tc>
        <w:tc>
          <w:tcPr>
            <w:tcW w:w="151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手机号码</w:t>
            </w:r>
          </w:p>
        </w:tc>
        <w:tc>
          <w:tcPr>
            <w:tcW w:w="108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工作单位</w:t>
            </w:r>
          </w:p>
        </w:tc>
        <w:tc>
          <w:tcPr>
            <w:tcW w:w="403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lang w:eastAsia="zh-CN"/>
              </w:rPr>
              <w:t>14天以来旅居史、健康史及接触史情况</w:t>
            </w:r>
          </w:p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（请根据自身实际情况对以下10项内容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用“√”勾选是或否</w:t>
            </w: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91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1、是否有国外旅居史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是□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3917" w:type="pct"/>
            <w:gridSpan w:val="4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2、是否有港、台旅居史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是□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91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3、是否有高、中风险地区旅居史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是□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91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4、是否曾被诊断为新冠肺炎确诊病例或无症状感染者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是□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91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5、是否与新冠肺炎确诊病例或无症状感染者有密切接触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是□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91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6、是否与来自高、中风险疫情地区人员有密切接触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是□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91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7、密切接触的家属及同事是否有发热等症状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是□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91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8、密切接触的家属及同事是否有中高风险地区、港台及国外境外旅居史。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是□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540" w:lineRule="exact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9、本人14天以来健康状况：发热 □ 乏力 □ 咽痛 □ 咳嗽 □ 腹泻 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540" w:lineRule="exact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10、新冠疫苗接种情况：</w:t>
            </w:r>
          </w:p>
          <w:p>
            <w:pPr>
              <w:widowControl/>
              <w:spacing w:line="540" w:lineRule="exact"/>
              <w:ind w:firstLine="550" w:firstLineChars="250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已完成全程接种 □ 未完成全程接种（1针次 □  2针次 □） 未接种 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540" w:lineRule="exact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其它需要说明的情况：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ind w:firstLine="440" w:firstLineChars="200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本人对上述提供的健康相关信息的真实性负责。如因不实信息引起疫情传播和扩散，本人愿承担由此带来的全部法律责任。</w:t>
            </w:r>
          </w:p>
          <w:p>
            <w:pPr>
              <w:widowControl/>
              <w:spacing w:line="540" w:lineRule="exact"/>
              <w:ind w:firstLine="440" w:firstLineChars="200"/>
              <w:textAlignment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承诺人：                                          日期：2021年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日</w:t>
            </w:r>
          </w:p>
        </w:tc>
      </w:tr>
    </w:tbl>
    <w:p>
      <w:pPr>
        <w:spacing w:line="4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rsids>
    <w:rsidRoot w:val="00000000"/>
    <w:rsid w:val="0A2B0B60"/>
    <w:rsid w:val="0D506829"/>
    <w:rsid w:val="16AA1320"/>
    <w:rsid w:val="1E0B4A54"/>
    <w:rsid w:val="246F1869"/>
    <w:rsid w:val="2AAA17D8"/>
    <w:rsid w:val="30B72AD8"/>
    <w:rsid w:val="3B861899"/>
    <w:rsid w:val="4B5A64CA"/>
    <w:rsid w:val="4BB6550E"/>
    <w:rsid w:val="5BEB2768"/>
    <w:rsid w:val="5E185845"/>
    <w:rsid w:val="61402FFA"/>
    <w:rsid w:val="661C5238"/>
    <w:rsid w:val="6E604C25"/>
    <w:rsid w:val="6F065E53"/>
    <w:rsid w:val="78510F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bCs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qFormat/>
    <w:uiPriority w:val="0"/>
    <w:pPr>
      <w:widowControl w:val="0"/>
      <w:spacing w:before="100" w:beforeAutospacing="1" w:after="100" w:afterAutospacing="1"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customStyle="1" w:styleId="8">
    <w:name w:val="样式1"/>
    <w:basedOn w:val="1"/>
    <w:qFormat/>
    <w:uiPriority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Yozosoft</Company>
  <Pages>6</Pages>
  <Words>2322</Words>
  <Characters>2407</Characters>
  <Lines>172</Lines>
  <Paragraphs>75</Paragraphs>
  <TotalTime>0</TotalTime>
  <ScaleCrop>false</ScaleCrop>
  <LinksUpToDate>false</LinksUpToDate>
  <CharactersWithSpaces>2483</CharactersWithSpaces>
  <Application>WPS Office_11.1.0.10695_F1E327BC-269C-435d-A152-05C5408002CA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2020-05-08T06:11:00Z</dcterms:created>
  <dc:creator>User274</dc:creator>
  <cp:lastModifiedBy>骷髅</cp:lastModifiedBy>
  <dcterms:modified xsi:type="dcterms:W3CDTF">2021-07-22T08:20:22Z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2052-11.1.0.10695</vt:lpwstr>
  </property>
  <property fmtid="{D5CDD505-2E9C-101B-9397-08002B2CF9AE}" pid="3" name="ICV">
    <vt:lpwstr>1690D5D8BD964FC5B60EEF1709A27840</vt:lpwstr>
  </property>
</Properties>
</file>