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贵阳市中华职业学校招聘报名表</w:t>
      </w:r>
    </w:p>
    <w:tbl>
      <w:tblPr>
        <w:tblStyle w:val="4"/>
        <w:tblW w:w="9238" w:type="dxa"/>
        <w:tblInd w:w="-3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5"/>
        <w:gridCol w:w="477"/>
        <w:gridCol w:w="735"/>
        <w:gridCol w:w="396"/>
        <w:gridCol w:w="4"/>
        <w:gridCol w:w="245"/>
        <w:gridCol w:w="443"/>
        <w:gridCol w:w="23"/>
        <w:gridCol w:w="272"/>
        <w:gridCol w:w="350"/>
        <w:gridCol w:w="192"/>
        <w:gridCol w:w="313"/>
        <w:gridCol w:w="395"/>
        <w:gridCol w:w="737"/>
        <w:gridCol w:w="5"/>
        <w:gridCol w:w="413"/>
        <w:gridCol w:w="350"/>
        <w:gridCol w:w="395"/>
        <w:gridCol w:w="175"/>
        <w:gridCol w:w="767"/>
        <w:gridCol w:w="208"/>
        <w:gridCol w:w="137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62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682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照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709" w:type="dxa"/>
            <w:gridSpan w:val="1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4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612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1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婚否</w:t>
            </w:r>
          </w:p>
        </w:tc>
        <w:tc>
          <w:tcPr>
            <w:tcW w:w="814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身高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身体状况</w:t>
            </w:r>
          </w:p>
        </w:tc>
        <w:tc>
          <w:tcPr>
            <w:tcW w:w="1287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20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毕业院校毕业时间</w:t>
            </w:r>
          </w:p>
        </w:tc>
        <w:tc>
          <w:tcPr>
            <w:tcW w:w="4105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314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1522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普通话证</w:t>
            </w:r>
          </w:p>
        </w:tc>
        <w:tc>
          <w:tcPr>
            <w:tcW w:w="1338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教师资格证书</w:t>
            </w:r>
          </w:p>
        </w:tc>
        <w:tc>
          <w:tcPr>
            <w:tcW w:w="160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教师职称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技术资格</w:t>
            </w:r>
          </w:p>
        </w:tc>
        <w:tc>
          <w:tcPr>
            <w:tcW w:w="2259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其他证书</w:t>
            </w:r>
          </w:p>
        </w:tc>
        <w:tc>
          <w:tcPr>
            <w:tcW w:w="314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4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1857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92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314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有何奖励</w:t>
            </w:r>
          </w:p>
        </w:tc>
        <w:tc>
          <w:tcPr>
            <w:tcW w:w="8500" w:type="dxa"/>
            <w:gridSpan w:val="2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738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历</w:t>
            </w: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时    间</w:t>
            </w: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在何地读书或工作、职务</w:t>
            </w: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38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家庭主要成员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关系</w:t>
            </w: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工作单位或住址</w:t>
            </w: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383" w:right="1463" w:bottom="115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yZGFmNDQ1M2I0NTFjNTQ5ZWU5ZjVkNDZkNTcwY2YifQ=="/>
  </w:docVars>
  <w:rsids>
    <w:rsidRoot w:val="5B9975E9"/>
    <w:rsid w:val="073562D9"/>
    <w:rsid w:val="079B74B6"/>
    <w:rsid w:val="0C8C3F1C"/>
    <w:rsid w:val="13F325B4"/>
    <w:rsid w:val="15181CA1"/>
    <w:rsid w:val="15C947BC"/>
    <w:rsid w:val="15FA5971"/>
    <w:rsid w:val="18B30026"/>
    <w:rsid w:val="1E160262"/>
    <w:rsid w:val="222A2947"/>
    <w:rsid w:val="2B895BF7"/>
    <w:rsid w:val="2BB076B4"/>
    <w:rsid w:val="3D8337B0"/>
    <w:rsid w:val="3E1D5503"/>
    <w:rsid w:val="436C6603"/>
    <w:rsid w:val="440D438B"/>
    <w:rsid w:val="443408EB"/>
    <w:rsid w:val="44E256A7"/>
    <w:rsid w:val="50C5038A"/>
    <w:rsid w:val="53DC50DF"/>
    <w:rsid w:val="5B9975E9"/>
    <w:rsid w:val="62EA57D0"/>
    <w:rsid w:val="70F01D72"/>
    <w:rsid w:val="71816E6E"/>
    <w:rsid w:val="7BF5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19&#32423;&#20998;&#31867;&#32771;&#35797;&#29677;&#3242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19级分类考试班级.docx</Template>
  <Pages>2</Pages>
  <Words>803</Words>
  <Characters>882</Characters>
  <Lines>0</Lines>
  <Paragraphs>0</Paragraphs>
  <TotalTime>30</TotalTime>
  <ScaleCrop>false</ScaleCrop>
  <LinksUpToDate>false</LinksUpToDate>
  <CharactersWithSpaces>898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2022-02-09T06:16:00Z</dcterms:created>
  <dc:creator>三营长的毛瑟98K</dc:creator>
  <cp:lastModifiedBy>紫臆</cp:lastModifiedBy>
  <dcterms:modified xsi:type="dcterms:W3CDTF">2023-03-23T01:51:08Z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83E881F71B6E44E69B22F0AC9983A097</vt:lpwstr>
  </property>
</Properties>
</file>