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leftChars="0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贵阳市中华职业学校招聘报名表</w:t>
      </w:r>
    </w:p>
    <w:tbl>
      <w:tblPr>
        <w:tblStyle w:val="4"/>
        <w:tblW w:w="9238" w:type="dxa"/>
        <w:tblInd w:w="-33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5"/>
        <w:gridCol w:w="477"/>
        <w:gridCol w:w="735"/>
        <w:gridCol w:w="396"/>
        <w:gridCol w:w="4"/>
        <w:gridCol w:w="245"/>
        <w:gridCol w:w="443"/>
        <w:gridCol w:w="23"/>
        <w:gridCol w:w="272"/>
        <w:gridCol w:w="350"/>
        <w:gridCol w:w="192"/>
        <w:gridCol w:w="313"/>
        <w:gridCol w:w="395"/>
        <w:gridCol w:w="737"/>
        <w:gridCol w:w="5"/>
        <w:gridCol w:w="413"/>
        <w:gridCol w:w="350"/>
        <w:gridCol w:w="395"/>
        <w:gridCol w:w="175"/>
        <w:gridCol w:w="767"/>
        <w:gridCol w:w="208"/>
        <w:gridCol w:w="137"/>
        <w:gridCol w:w="14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3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613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5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622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132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682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3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照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73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13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5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4709" w:type="dxa"/>
            <w:gridSpan w:val="1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3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43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籍贯</w:t>
            </w:r>
          </w:p>
        </w:tc>
        <w:tc>
          <w:tcPr>
            <w:tcW w:w="1612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1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婚否</w:t>
            </w:r>
          </w:p>
        </w:tc>
        <w:tc>
          <w:tcPr>
            <w:tcW w:w="814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身高</w:t>
            </w:r>
          </w:p>
        </w:tc>
        <w:tc>
          <w:tcPr>
            <w:tcW w:w="1155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4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身体状况</w:t>
            </w:r>
          </w:p>
        </w:tc>
        <w:tc>
          <w:tcPr>
            <w:tcW w:w="1287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3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20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毕业院校毕业时间</w:t>
            </w:r>
          </w:p>
        </w:tc>
        <w:tc>
          <w:tcPr>
            <w:tcW w:w="4105" w:type="dxa"/>
            <w:gridSpan w:val="1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3145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3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1613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5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学位</w:t>
            </w:r>
          </w:p>
        </w:tc>
        <w:tc>
          <w:tcPr>
            <w:tcW w:w="1522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普通话证</w:t>
            </w:r>
          </w:p>
        </w:tc>
        <w:tc>
          <w:tcPr>
            <w:tcW w:w="1338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7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教师资格证书</w:t>
            </w:r>
          </w:p>
        </w:tc>
        <w:tc>
          <w:tcPr>
            <w:tcW w:w="1600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3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教师职称</w:t>
            </w:r>
          </w:p>
        </w:tc>
        <w:tc>
          <w:tcPr>
            <w:tcW w:w="1613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5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技术资格</w:t>
            </w:r>
          </w:p>
        </w:tc>
        <w:tc>
          <w:tcPr>
            <w:tcW w:w="2259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其他证书</w:t>
            </w:r>
          </w:p>
        </w:tc>
        <w:tc>
          <w:tcPr>
            <w:tcW w:w="3145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43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应聘岗位</w:t>
            </w:r>
          </w:p>
        </w:tc>
        <w:tc>
          <w:tcPr>
            <w:tcW w:w="1857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992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3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现居住地</w:t>
            </w:r>
          </w:p>
        </w:tc>
        <w:tc>
          <w:tcPr>
            <w:tcW w:w="3145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</w:trPr>
        <w:tc>
          <w:tcPr>
            <w:tcW w:w="73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有何奖励</w:t>
            </w:r>
          </w:p>
        </w:tc>
        <w:tc>
          <w:tcPr>
            <w:tcW w:w="8500" w:type="dxa"/>
            <w:gridSpan w:val="2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738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个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人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简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历</w:t>
            </w:r>
          </w:p>
        </w:tc>
        <w:tc>
          <w:tcPr>
            <w:tcW w:w="2305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时    间</w:t>
            </w:r>
          </w:p>
        </w:tc>
        <w:tc>
          <w:tcPr>
            <w:tcW w:w="4387" w:type="dxa"/>
            <w:gridSpan w:val="1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在何地读书或工作、职务</w:t>
            </w: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05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1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05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1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05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1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05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1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05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1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05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1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38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家庭主要成员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姓  名</w:t>
            </w:r>
          </w:p>
        </w:tc>
        <w:tc>
          <w:tcPr>
            <w:tcW w:w="1088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关系</w:t>
            </w:r>
          </w:p>
        </w:tc>
        <w:tc>
          <w:tcPr>
            <w:tcW w:w="4387" w:type="dxa"/>
            <w:gridSpan w:val="1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工作单位或住址</w:t>
            </w: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3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8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1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3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8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1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3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8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1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3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8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1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38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8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1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left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</w:p>
    <w:sectPr>
      <w:pgSz w:w="11906" w:h="16838"/>
      <w:pgMar w:top="1383" w:right="1463" w:bottom="1157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yZGFmNDQ1M2I0NTFjNTQ5ZWU5ZjVkNDZkNTcwY2YifQ=="/>
  </w:docVars>
  <w:rsids>
    <w:rsidRoot w:val="5B9975E9"/>
    <w:rsid w:val="046F00AF"/>
    <w:rsid w:val="073562D9"/>
    <w:rsid w:val="079B74B6"/>
    <w:rsid w:val="0C8C3F1C"/>
    <w:rsid w:val="13F325B4"/>
    <w:rsid w:val="15181CA1"/>
    <w:rsid w:val="15C947BC"/>
    <w:rsid w:val="15FA5971"/>
    <w:rsid w:val="18B30026"/>
    <w:rsid w:val="1E160262"/>
    <w:rsid w:val="222A2947"/>
    <w:rsid w:val="24D15BED"/>
    <w:rsid w:val="2B895BF7"/>
    <w:rsid w:val="2BB076B4"/>
    <w:rsid w:val="2C6C0D3D"/>
    <w:rsid w:val="35632852"/>
    <w:rsid w:val="3D8337B0"/>
    <w:rsid w:val="3E1D5503"/>
    <w:rsid w:val="41007626"/>
    <w:rsid w:val="436C6603"/>
    <w:rsid w:val="440D438B"/>
    <w:rsid w:val="443408EB"/>
    <w:rsid w:val="44E256A7"/>
    <w:rsid w:val="48A37AC5"/>
    <w:rsid w:val="53DC50DF"/>
    <w:rsid w:val="5B9975E9"/>
    <w:rsid w:val="62EA57D0"/>
    <w:rsid w:val="70F01D72"/>
    <w:rsid w:val="71816E6E"/>
    <w:rsid w:val="7BF56884"/>
    <w:rsid w:val="7E0862A6"/>
    <w:rsid w:val="7EF53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19&#32423;&#20998;&#31867;&#32771;&#35797;&#29677;&#3242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19级分类考试班级.docx</Template>
  <Pages>3</Pages>
  <Words>886</Words>
  <Characters>971</Characters>
  <Lines>0</Lines>
  <Paragraphs>0</Paragraphs>
  <TotalTime>13</TotalTime>
  <ScaleCrop>false</ScaleCrop>
  <LinksUpToDate>false</LinksUpToDate>
  <CharactersWithSpaces>998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2022-02-09T06:16:00Z</dcterms:created>
  <dc:creator>三营长的毛瑟98K</dc:creator>
  <cp:lastModifiedBy>紫臆</cp:lastModifiedBy>
  <dcterms:modified xsi:type="dcterms:W3CDTF">2023-05-18T02:47:15Z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8B4BC1C72EDD4C2FB7137C9E46EAFC3B_13</vt:lpwstr>
  </property>
</Properties>
</file>