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A7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kern w:val="0"/>
          <w:sz w:val="32"/>
          <w:szCs w:val="32"/>
          <w:lang w:val="en-US" w:eastAsia="zh-CN"/>
        </w:rPr>
        <w:t>2</w:t>
      </w:r>
    </w:p>
    <w:p w14:paraId="0B1DE721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shd w:val="clear" w:color="auto" w:fill="FFFFFF"/>
          <w:lang w:eastAsia="zh-CN"/>
        </w:rPr>
        <w:t>乌当区</w:t>
      </w:r>
      <w:r>
        <w:rPr>
          <w:rFonts w:hint="eastAsia" w:ascii="黑体" w:hAnsi="黑体" w:eastAsia="黑体" w:cs="黑体"/>
          <w:sz w:val="44"/>
          <w:szCs w:val="44"/>
          <w:shd w:val="clear" w:color="auto" w:fill="FFFFFF"/>
        </w:rPr>
        <w:t>20</w:t>
      </w:r>
      <w:r>
        <w:rPr>
          <w:rFonts w:hint="eastAsia" w:ascii="黑体" w:hAnsi="黑体" w:eastAsia="黑体" w:cs="黑体"/>
          <w:sz w:val="44"/>
          <w:szCs w:val="44"/>
          <w:shd w:val="clear" w:color="auto" w:fill="FFFFFF"/>
          <w:lang w:val="en-US" w:eastAsia="zh-CN"/>
        </w:rPr>
        <w:t>24</w:t>
      </w:r>
      <w:r>
        <w:rPr>
          <w:rFonts w:hint="eastAsia" w:ascii="黑体" w:hAnsi="黑体" w:eastAsia="黑体" w:cs="黑体"/>
          <w:sz w:val="44"/>
          <w:szCs w:val="44"/>
          <w:shd w:val="clear" w:color="auto" w:fill="FFFFFF"/>
        </w:rPr>
        <w:t>年特聘农技员申报表</w:t>
      </w:r>
    </w:p>
    <w:bookmarkEnd w:id="0"/>
    <w:tbl>
      <w:tblPr>
        <w:tblStyle w:val="13"/>
        <w:tblW w:w="9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1"/>
        <w:gridCol w:w="982"/>
        <w:gridCol w:w="600"/>
        <w:gridCol w:w="660"/>
        <w:gridCol w:w="735"/>
        <w:gridCol w:w="585"/>
        <w:gridCol w:w="1050"/>
        <w:gridCol w:w="555"/>
        <w:gridCol w:w="975"/>
        <w:gridCol w:w="570"/>
        <w:gridCol w:w="1682"/>
      </w:tblGrid>
      <w:tr w14:paraId="193F7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519013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姓名</w:t>
            </w:r>
          </w:p>
        </w:tc>
        <w:tc>
          <w:tcPr>
            <w:tcW w:w="98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2CDFB5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BDF540">
            <w:pPr>
              <w:pStyle w:val="11"/>
              <w:widowControl/>
              <w:wordWrap w:val="0"/>
              <w:spacing w:beforeAutospacing="0" w:afterAutospacing="0" w:line="420" w:lineRule="atLeast"/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性别</w:t>
            </w:r>
          </w:p>
        </w:tc>
        <w:tc>
          <w:tcPr>
            <w:tcW w:w="66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1808F4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73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38F73E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年龄</w:t>
            </w:r>
          </w:p>
        </w:tc>
        <w:tc>
          <w:tcPr>
            <w:tcW w:w="5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FA1688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05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F1C03A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文化程度</w:t>
            </w:r>
          </w:p>
        </w:tc>
        <w:tc>
          <w:tcPr>
            <w:tcW w:w="55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7C277C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97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112467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民族</w:t>
            </w:r>
          </w:p>
        </w:tc>
        <w:tc>
          <w:tcPr>
            <w:tcW w:w="57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9AF7726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682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0D8350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照片</w:t>
            </w:r>
          </w:p>
        </w:tc>
      </w:tr>
      <w:tr w14:paraId="3E43F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BA1B56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政治面貌</w:t>
            </w:r>
          </w:p>
        </w:tc>
        <w:tc>
          <w:tcPr>
            <w:tcW w:w="98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6CC809A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60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AA8C60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服务产业</w:t>
            </w:r>
          </w:p>
        </w:tc>
        <w:tc>
          <w:tcPr>
            <w:tcW w:w="1395" w:type="dxa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F0D65B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5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E187E0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身份证号</w:t>
            </w:r>
          </w:p>
        </w:tc>
        <w:tc>
          <w:tcPr>
            <w:tcW w:w="3150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15D2C0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1682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CF8B80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 w14:paraId="5F1AE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AD34F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所在经营</w:t>
            </w:r>
          </w:p>
          <w:p w14:paraId="485CC2FA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组织名称</w:t>
            </w:r>
          </w:p>
        </w:tc>
        <w:tc>
          <w:tcPr>
            <w:tcW w:w="2977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F5ECDB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58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80BDF8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担任职务</w:t>
            </w:r>
          </w:p>
        </w:tc>
        <w:tc>
          <w:tcPr>
            <w:tcW w:w="4832" w:type="dxa"/>
            <w:gridSpan w:val="5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80B71B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 w14:paraId="4FC1D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1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3CECDF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家庭住址</w:t>
            </w:r>
          </w:p>
        </w:tc>
        <w:tc>
          <w:tcPr>
            <w:tcW w:w="2977" w:type="dxa"/>
            <w:gridSpan w:val="4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A4B85C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  <w:tc>
          <w:tcPr>
            <w:tcW w:w="585" w:type="dxa"/>
            <w:vMerge w:val="restar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D42A4F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联系电话</w:t>
            </w:r>
          </w:p>
        </w:tc>
        <w:tc>
          <w:tcPr>
            <w:tcW w:w="105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7ECED7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固定电话</w:t>
            </w:r>
          </w:p>
        </w:tc>
        <w:tc>
          <w:tcPr>
            <w:tcW w:w="3782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89A590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 w14:paraId="586F9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1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FC613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  <w:gridSpan w:val="4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113EE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5" w:type="dxa"/>
            <w:vMerge w:val="continue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F4315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212CA6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手机号码</w:t>
            </w:r>
          </w:p>
        </w:tc>
        <w:tc>
          <w:tcPr>
            <w:tcW w:w="3782" w:type="dxa"/>
            <w:gridSpan w:val="4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F27E4F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 w14:paraId="2525D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7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BCB975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工作经历</w:t>
            </w:r>
          </w:p>
        </w:tc>
        <w:tc>
          <w:tcPr>
            <w:tcW w:w="8394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7F49F5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 w14:paraId="04264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2" w:hRule="atLeast"/>
        </w:trPr>
        <w:tc>
          <w:tcPr>
            <w:tcW w:w="1011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2C5DEB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农技特长</w:t>
            </w:r>
          </w:p>
        </w:tc>
        <w:tc>
          <w:tcPr>
            <w:tcW w:w="8394" w:type="dxa"/>
            <w:gridSpan w:val="10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78D34C">
            <w:pPr>
              <w:pStyle w:val="11"/>
              <w:widowControl/>
              <w:wordWrap w:val="0"/>
              <w:spacing w:beforeAutospacing="0" w:afterAutospacing="0" w:line="420" w:lineRule="atLeast"/>
              <w:jc w:val="center"/>
              <w:rPr>
                <w:rFonts w:ascii="宋体" w:cs="宋体"/>
                <w:sz w:val="21"/>
                <w:szCs w:val="21"/>
              </w:rPr>
            </w:pPr>
          </w:p>
        </w:tc>
      </w:tr>
      <w:tr w14:paraId="6453B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3" w:hRule="atLeast"/>
        </w:trPr>
        <w:tc>
          <w:tcPr>
            <w:tcW w:w="9405" w:type="dxa"/>
            <w:gridSpan w:val="11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D9318F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村委会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或居委会</w:t>
            </w:r>
            <w:r>
              <w:rPr>
                <w:rFonts w:hint="eastAsia" w:ascii="宋体" w:hAnsi="宋体" w:cs="宋体"/>
                <w:sz w:val="21"/>
                <w:szCs w:val="21"/>
              </w:rPr>
              <w:t>意见</w:t>
            </w:r>
          </w:p>
          <w:p w14:paraId="3F7859B3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cs="宋体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asci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>盖章</w:t>
            </w:r>
          </w:p>
          <w:p w14:paraId="178DF197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 xml:space="preserve">                                      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  <w:tr w14:paraId="08216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2" w:hRule="atLeast"/>
        </w:trPr>
        <w:tc>
          <w:tcPr>
            <w:tcW w:w="9405" w:type="dxa"/>
            <w:gridSpan w:val="11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24C1D5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乡镇政府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或街道办事处</w:t>
            </w:r>
            <w:r>
              <w:rPr>
                <w:rFonts w:hint="eastAsia" w:ascii="宋体" w:hAnsi="宋体" w:cs="宋体"/>
                <w:sz w:val="21"/>
                <w:szCs w:val="21"/>
              </w:rPr>
              <w:t>意见</w:t>
            </w:r>
          </w:p>
          <w:p w14:paraId="13CBB6F5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cs="宋体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盖章</w:t>
            </w:r>
          </w:p>
          <w:p w14:paraId="0184B3BD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  <w:tr w14:paraId="03B3E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1" w:hRule="atLeast"/>
        </w:trPr>
        <w:tc>
          <w:tcPr>
            <w:tcW w:w="9405" w:type="dxa"/>
            <w:gridSpan w:val="11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9A6B21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cs="宋体"/>
                <w:sz w:val="21"/>
                <w:szCs w:val="21"/>
                <w:lang w:eastAsia="zh-CN"/>
              </w:rPr>
            </w:pPr>
          </w:p>
          <w:p w14:paraId="63C9A639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区</w:t>
            </w:r>
            <w:r>
              <w:rPr>
                <w:rFonts w:hint="eastAsia" w:ascii="宋体" w:hAnsi="宋体" w:cs="宋体"/>
                <w:sz w:val="21"/>
                <w:szCs w:val="21"/>
              </w:rPr>
              <w:t>农业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农村</w:t>
            </w:r>
            <w:r>
              <w:rPr>
                <w:rFonts w:hint="eastAsia" w:ascii="宋体" w:hAnsi="宋体" w:cs="宋体"/>
                <w:sz w:val="21"/>
                <w:szCs w:val="21"/>
              </w:rPr>
              <w:t>局意见</w:t>
            </w:r>
          </w:p>
          <w:p w14:paraId="1DF68294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cs="宋体"/>
                <w:sz w:val="21"/>
                <w:szCs w:val="21"/>
              </w:rPr>
              <w:t xml:space="preserve">                                    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 w:val="21"/>
                <w:szCs w:val="21"/>
              </w:rPr>
              <w:t>盖章</w:t>
            </w:r>
          </w:p>
          <w:p w14:paraId="5494F967">
            <w:pPr>
              <w:pStyle w:val="11"/>
              <w:widowControl/>
              <w:wordWrap w:val="0"/>
              <w:spacing w:beforeAutospacing="0" w:afterAutospacing="0" w:line="420" w:lineRule="atLeast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 xml:space="preserve">                                     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年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</w:tbl>
    <w:p w14:paraId="5870A509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18" w:right="1134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A4F36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BB13A1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BB13A1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OTU3NDk3YTU0MjMyZTdmMzU0Zjk3ZTVmNmEyMjYifQ=="/>
  </w:docVars>
  <w:rsids>
    <w:rsidRoot w:val="2F61148B"/>
    <w:rsid w:val="000108E1"/>
    <w:rsid w:val="00050F9D"/>
    <w:rsid w:val="0005320F"/>
    <w:rsid w:val="00084208"/>
    <w:rsid w:val="000A5E2E"/>
    <w:rsid w:val="00677713"/>
    <w:rsid w:val="00A818DB"/>
    <w:rsid w:val="00AB3883"/>
    <w:rsid w:val="00B214C7"/>
    <w:rsid w:val="00B73164"/>
    <w:rsid w:val="00CD0468"/>
    <w:rsid w:val="00D362CB"/>
    <w:rsid w:val="00FF006A"/>
    <w:rsid w:val="06826F86"/>
    <w:rsid w:val="072A2FCD"/>
    <w:rsid w:val="0DFA3999"/>
    <w:rsid w:val="0F44476C"/>
    <w:rsid w:val="126F5AA7"/>
    <w:rsid w:val="14174572"/>
    <w:rsid w:val="144D107B"/>
    <w:rsid w:val="1A4F6ACA"/>
    <w:rsid w:val="1B0F0434"/>
    <w:rsid w:val="1C392734"/>
    <w:rsid w:val="22897608"/>
    <w:rsid w:val="27B00009"/>
    <w:rsid w:val="29C11AB3"/>
    <w:rsid w:val="29DA2EB2"/>
    <w:rsid w:val="2B125ACC"/>
    <w:rsid w:val="2E2D2FE8"/>
    <w:rsid w:val="2F61148B"/>
    <w:rsid w:val="2FC925C7"/>
    <w:rsid w:val="300A70CF"/>
    <w:rsid w:val="313C298A"/>
    <w:rsid w:val="37E85344"/>
    <w:rsid w:val="389A7DE9"/>
    <w:rsid w:val="3B622D60"/>
    <w:rsid w:val="411745A9"/>
    <w:rsid w:val="44087D45"/>
    <w:rsid w:val="47E65F3E"/>
    <w:rsid w:val="49A47F8B"/>
    <w:rsid w:val="4AEF7414"/>
    <w:rsid w:val="4D4B4469"/>
    <w:rsid w:val="533714C8"/>
    <w:rsid w:val="572839CE"/>
    <w:rsid w:val="59EE721F"/>
    <w:rsid w:val="5EA156B3"/>
    <w:rsid w:val="63426232"/>
    <w:rsid w:val="67F547A0"/>
    <w:rsid w:val="69722365"/>
    <w:rsid w:val="69B47740"/>
    <w:rsid w:val="6AEB028D"/>
    <w:rsid w:val="6D535020"/>
    <w:rsid w:val="71E23801"/>
    <w:rsid w:val="750B513D"/>
    <w:rsid w:val="78494160"/>
    <w:rsid w:val="797949AF"/>
    <w:rsid w:val="7B452493"/>
    <w:rsid w:val="7D593E28"/>
    <w:rsid w:val="7F51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link w:val="17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14">
    <w:name w:val="Default Paragraph Font"/>
    <w:semiHidden/>
    <w:qFormat/>
    <w:uiPriority w:val="99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pPr>
      <w:spacing w:after="120"/>
      <w:jc w:val="both"/>
      <w:textAlignment w:val="baseline"/>
    </w:pPr>
  </w:style>
  <w:style w:type="paragraph" w:customStyle="1" w:styleId="3">
    <w:name w:val="UserStyle_0"/>
    <w:basedOn w:val="4"/>
    <w:next w:val="1"/>
    <w:qFormat/>
    <w:uiPriority w:val="0"/>
    <w:pPr>
      <w:widowControl/>
      <w:textAlignment w:val="baseline"/>
    </w:pPr>
    <w:rPr>
      <w:rFonts w:ascii="Times New Roman" w:hAnsi="Times New Roman" w:eastAsia="Times New Roman" w:cs="Times New Roman"/>
      <w:sz w:val="32"/>
      <w:szCs w:val="22"/>
      <w:lang w:val="en-US" w:eastAsia="zh-CN" w:bidi="ar-SA"/>
    </w:rPr>
  </w:style>
  <w:style w:type="paragraph" w:customStyle="1" w:styleId="4">
    <w:name w:val="UserStyle_1"/>
    <w:basedOn w:val="1"/>
    <w:qFormat/>
    <w:uiPriority w:val="0"/>
    <w:pPr>
      <w:ind w:firstLine="200" w:firstLineChars="200"/>
      <w:jc w:val="both"/>
      <w:textAlignment w:val="baseline"/>
    </w:pPr>
    <w:rPr>
      <w:rFonts w:ascii="Calibri" w:hAnsi="Calibri" w:eastAsia="宋体" w:cs="Arial"/>
      <w:color w:val="000000"/>
      <w:kern w:val="2"/>
      <w:sz w:val="21"/>
      <w:szCs w:val="20"/>
      <w:lang w:val="en-US" w:eastAsia="zh-CN" w:bidi="ar-SA"/>
    </w:rPr>
  </w:style>
  <w:style w:type="paragraph" w:styleId="6">
    <w:name w:val="Body Text Indent"/>
    <w:basedOn w:val="1"/>
    <w:next w:val="7"/>
    <w:qFormat/>
    <w:uiPriority w:val="0"/>
    <w:pPr>
      <w:ind w:firstLine="420" w:firstLineChars="200"/>
    </w:pPr>
  </w:style>
  <w:style w:type="paragraph" w:styleId="7">
    <w:name w:val="Body Text Indent 2"/>
    <w:basedOn w:val="1"/>
    <w:next w:val="8"/>
    <w:qFormat/>
    <w:uiPriority w:val="0"/>
    <w:pPr>
      <w:ind w:firstLine="630"/>
    </w:pPr>
    <w:rPr>
      <w:rFonts w:ascii="Times New Roman" w:hAnsi="Times New Roman"/>
      <w:b/>
      <w:sz w:val="32"/>
    </w:rPr>
  </w:style>
  <w:style w:type="paragraph" w:styleId="8">
    <w:name w:val="Body Text Indent 3"/>
    <w:basedOn w:val="1"/>
    <w:qFormat/>
    <w:uiPriority w:val="99"/>
    <w:pPr>
      <w:ind w:left="200" w:leftChars="200"/>
    </w:pPr>
    <w:rPr>
      <w:sz w:val="16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11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2">
    <w:name w:val="Body Text First Indent 2"/>
    <w:basedOn w:val="6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  <w:style w:type="paragraph" w:customStyle="1" w:styleId="15">
    <w:name w:val="正文-公1"/>
    <w:basedOn w:val="16"/>
    <w:next w:val="10"/>
    <w:qFormat/>
    <w:uiPriority w:val="0"/>
    <w:pPr>
      <w:ind w:firstLine="200" w:firstLineChars="200"/>
    </w:pPr>
    <w:rPr>
      <w:szCs w:val="20"/>
    </w:rPr>
  </w:style>
  <w:style w:type="paragraph" w:customStyle="1" w:styleId="16">
    <w:name w:val="正文 New"/>
    <w:next w:val="1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Heading 1 Char"/>
    <w:basedOn w:val="14"/>
    <w:link w:val="5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paragraph" w:customStyle="1" w:styleId="18">
    <w:name w:val="Body Text 21"/>
    <w:basedOn w:val="1"/>
    <w:qFormat/>
    <w:uiPriority w:val="0"/>
    <w:pPr>
      <w:snapToGrid w:val="0"/>
      <w:spacing w:line="540" w:lineRule="exact"/>
    </w:pPr>
    <w:rPr>
      <w:rFonts w:ascii="Times New Roman" w:hAnsi="Times New Roman" w:eastAsia="方正仿宋_GBK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3518</Words>
  <Characters>3626</Characters>
  <Lines>0</Lines>
  <Paragraphs>0</Paragraphs>
  <TotalTime>5</TotalTime>
  <ScaleCrop>false</ScaleCrop>
  <LinksUpToDate>false</LinksUpToDate>
  <CharactersWithSpaces>4353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2018-09-18T03:44:00Z</dcterms:created>
  <dc:creator>红袋鼠</dc:creator>
  <cp:lastModifiedBy>:-*芳*-:</cp:lastModifiedBy>
  <cp:lastPrinted>2023-09-26T03:48:00Z</cp:lastPrinted>
  <dcterms:modified xsi:type="dcterms:W3CDTF">2024-07-15T02:09:28Z</dcterms:modified>
  <dc:title>息烽县农业局2018年招募5名特聘农技员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B5D5E59C321749F8AA966852245DE5F7_13</vt:lpwstr>
  </property>
</Properties>
</file>