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贵州省贵阳中天中医药职业学校招聘报名表</w:t>
      </w:r>
    </w:p>
    <w:tbl>
      <w:tblPr>
        <w:tblStyle w:val="4"/>
        <w:tblW w:w="9238" w:type="dxa"/>
        <w:tblInd w:w="-3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5"/>
        <w:gridCol w:w="477"/>
        <w:gridCol w:w="735"/>
        <w:gridCol w:w="396"/>
        <w:gridCol w:w="4"/>
        <w:gridCol w:w="688"/>
        <w:gridCol w:w="23"/>
        <w:gridCol w:w="814"/>
        <w:gridCol w:w="708"/>
        <w:gridCol w:w="1155"/>
        <w:gridCol w:w="745"/>
        <w:gridCol w:w="175"/>
        <w:gridCol w:w="767"/>
        <w:gridCol w:w="221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81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5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63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照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58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4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612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婚否</w:t>
            </w:r>
          </w:p>
        </w:tc>
        <w:tc>
          <w:tcPr>
            <w:tcW w:w="81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身高</w:t>
            </w:r>
          </w:p>
        </w:tc>
        <w:tc>
          <w:tcPr>
            <w:tcW w:w="115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身体状况</w:t>
            </w:r>
          </w:p>
        </w:tc>
        <w:tc>
          <w:tcPr>
            <w:tcW w:w="1163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20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毕业院校毕业时间</w:t>
            </w:r>
          </w:p>
        </w:tc>
        <w:tc>
          <w:tcPr>
            <w:tcW w:w="4523" w:type="dxa"/>
            <w:gridSpan w:val="8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750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普通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话证</w:t>
            </w:r>
          </w:p>
        </w:tc>
        <w:tc>
          <w:tcPr>
            <w:tcW w:w="92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教师资格证书</w:t>
            </w:r>
          </w:p>
        </w:tc>
        <w:tc>
          <w:tcPr>
            <w:tcW w:w="15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教师职称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技术资格</w:t>
            </w:r>
          </w:p>
        </w:tc>
        <w:tc>
          <w:tcPr>
            <w:tcW w:w="267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其他证书</w:t>
            </w:r>
          </w:p>
        </w:tc>
        <w:tc>
          <w:tcPr>
            <w:tcW w:w="2750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4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16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67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2750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有何奖励</w:t>
            </w:r>
          </w:p>
        </w:tc>
        <w:tc>
          <w:tcPr>
            <w:tcW w:w="8500" w:type="dxa"/>
            <w:gridSpan w:val="1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738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历</w:t>
            </w:r>
          </w:p>
        </w:tc>
        <w:tc>
          <w:tcPr>
            <w:tcW w:w="230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时    间</w:t>
            </w:r>
          </w:p>
        </w:tc>
        <w:tc>
          <w:tcPr>
            <w:tcW w:w="4387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在何地读书或工作、职务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38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家庭主要成员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08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关系</w:t>
            </w:r>
          </w:p>
        </w:tc>
        <w:tc>
          <w:tcPr>
            <w:tcW w:w="4387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工作单位或住址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383" w:right="1463" w:bottom="115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e876c1d5-7bdc-42c0-a352-bd4df0b78107"/>
  </w:docVars>
  <w:rsids>
    <w:rsidRoot w:val="5B9975E9"/>
    <w:rsid w:val="03CF72FF"/>
    <w:rsid w:val="0672626E"/>
    <w:rsid w:val="073562D9"/>
    <w:rsid w:val="13F325B4"/>
    <w:rsid w:val="146C450C"/>
    <w:rsid w:val="146D2C0E"/>
    <w:rsid w:val="15181CA1"/>
    <w:rsid w:val="15C947BC"/>
    <w:rsid w:val="15FA5971"/>
    <w:rsid w:val="160475A2"/>
    <w:rsid w:val="164865AF"/>
    <w:rsid w:val="16FE6332"/>
    <w:rsid w:val="18B30026"/>
    <w:rsid w:val="1E160262"/>
    <w:rsid w:val="205D71E6"/>
    <w:rsid w:val="222A2947"/>
    <w:rsid w:val="23F93F56"/>
    <w:rsid w:val="268660A1"/>
    <w:rsid w:val="27FD02F5"/>
    <w:rsid w:val="2B895BF7"/>
    <w:rsid w:val="2BB076B4"/>
    <w:rsid w:val="2EBA06F2"/>
    <w:rsid w:val="3D8337B0"/>
    <w:rsid w:val="3E1D5503"/>
    <w:rsid w:val="40972C3D"/>
    <w:rsid w:val="436C6603"/>
    <w:rsid w:val="440D438B"/>
    <w:rsid w:val="443408EB"/>
    <w:rsid w:val="44E256A7"/>
    <w:rsid w:val="53DC50DF"/>
    <w:rsid w:val="548F2152"/>
    <w:rsid w:val="56C220F9"/>
    <w:rsid w:val="5A8D7133"/>
    <w:rsid w:val="5B9975E9"/>
    <w:rsid w:val="62EA57D0"/>
    <w:rsid w:val="69661D86"/>
    <w:rsid w:val="70F01D72"/>
    <w:rsid w:val="71816E6E"/>
    <w:rsid w:val="72255984"/>
    <w:rsid w:val="7A371E12"/>
    <w:rsid w:val="7BF56884"/>
    <w:rsid w:val="7CC1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19&#32423;&#20998;&#31867;&#32771;&#35797;&#29677;&#3242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19级分类考试班级.docx</Template>
  <Pages>3</Pages>
  <Words>1021</Words>
  <Characters>1090</Characters>
  <Lines>0</Lines>
  <Paragraphs>0</Paragraphs>
  <TotalTime>29</TotalTime>
  <ScaleCrop>false</ScaleCrop>
  <LinksUpToDate>false</LinksUpToDate>
  <CharactersWithSpaces>1101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2022-02-09T06:16:00Z</dcterms:created>
  <dc:creator>三营长的毛瑟98K</dc:creator>
  <cp:lastModifiedBy>紫臆</cp:lastModifiedBy>
  <dcterms:modified xsi:type="dcterms:W3CDTF">2024-07-29T09:16:43Z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285608F441B045859D733EDC988ADE0A_13</vt:lpwstr>
  </property>
</Properties>
</file>