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9629" w:type="dxa"/>
        <w:jc w:val="center"/>
        <w:tblInd w:w="-16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2353"/>
        <w:gridCol w:w="1076"/>
        <w:gridCol w:w="2296"/>
        <w:gridCol w:w="960"/>
        <w:gridCol w:w="163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9629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方正小标宋简体" w:hAnsi="宋体" w:eastAsia="方正小标宋简体" w:cs="宋体"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bCs/>
                <w:kern w:val="0"/>
                <w:sz w:val="36"/>
                <w:szCs w:val="36"/>
                <w:lang w:val="en-US" w:eastAsia="zh-CN"/>
              </w:rPr>
              <w:t>2018年广州恒企教育科技有限公司</w:t>
            </w:r>
            <w:r>
              <w:rPr>
                <w:rFonts w:hint="eastAsia" w:ascii="方正小标宋简体" w:hAnsi="宋体" w:eastAsia="方正小标宋简体" w:cs="宋体"/>
                <w:bCs/>
                <w:kern w:val="0"/>
                <w:sz w:val="36"/>
                <w:szCs w:val="36"/>
              </w:rPr>
              <w:t>招聘报名表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姓        名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证件类型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590550</wp:posOffset>
                      </wp:positionH>
                      <wp:positionV relativeFrom="paragraph">
                        <wp:posOffset>0</wp:posOffset>
                      </wp:positionV>
                      <wp:extent cx="971550" cy="1200150"/>
                      <wp:effectExtent l="0" t="0" r="0" b="0"/>
                      <wp:wrapNone/>
                      <wp:docPr id="1" name="photoim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971550" cy="12001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photoimg" o:spid="_x0000_s1026" o:spt="1" style="position:absolute;left:0pt;margin-left:46.5pt;margin-top:0pt;height:94.5pt;width:76.5pt;z-index:251658240;mso-width-relative:page;mso-height-relative:page;" filled="f" stroked="f" coordsize="21600,21600" o:gfxdata="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HrIf+nYAAAABwEAAA8AAAAAAAAAAQAgAAAA&#10;IgAAAGRycy9kb3ducmV2LnhtbFBLAQIUABQAAAAIAIdO4kAM/VNmmQEAACsDAAAOAAAAAAAAAAEA&#10;IAAAACcBAABkcnMvZTJvRG9jLnhtbFBLBQYAAAAABgAGAFkBAAAyBQAAAAA=&#10;">
                      <v:fill on="f" focussize="0,0"/>
                      <v:stroke on="f"/>
                      <v:imagedata o:title=""/>
                      <o:lock v:ext="edit" aspectratio="t"/>
                    </v:rect>
                  </w:pict>
                </mc:Fallback>
              </mc:AlternateContent>
            </w:r>
          </w:p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电</w:t>
            </w:r>
          </w:p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子</w:t>
            </w:r>
          </w:p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照</w:t>
            </w:r>
          </w:p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居民身</w:t>
            </w:r>
          </w:p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份证</w:t>
            </w: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出生日期</w:t>
            </w:r>
          </w:p>
        </w:tc>
        <w:tc>
          <w:tcPr>
            <w:tcW w:w="2296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民        族</w:t>
            </w:r>
          </w:p>
        </w:tc>
        <w:tc>
          <w:tcPr>
            <w:tcW w:w="23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性        别</w:t>
            </w:r>
          </w:p>
        </w:tc>
        <w:tc>
          <w:tcPr>
            <w:tcW w:w="2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身        高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体        重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婚        否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政治面貌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籍    贯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资格证书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专业职称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健康状况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毕业学校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毕业时间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所学专业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最高学历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最高学位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参        加</w:t>
            </w:r>
          </w:p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工作时间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是否愿意</w:t>
            </w:r>
          </w:p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调整岗位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联系电话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电子邮箱</w:t>
            </w:r>
          </w:p>
        </w:tc>
        <w:tc>
          <w:tcPr>
            <w:tcW w:w="8321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30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家庭详细</w:t>
            </w:r>
          </w:p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地        址</w:t>
            </w:r>
          </w:p>
        </w:tc>
        <w:tc>
          <w:tcPr>
            <w:tcW w:w="83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应聘职位</w:t>
            </w:r>
          </w:p>
        </w:tc>
        <w:tc>
          <w:tcPr>
            <w:tcW w:w="8321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  <w:jc w:val="center"/>
        </w:trPr>
        <w:tc>
          <w:tcPr>
            <w:tcW w:w="13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个人简历</w:t>
            </w:r>
          </w:p>
        </w:tc>
        <w:tc>
          <w:tcPr>
            <w:tcW w:w="832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1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主要工作业绩</w:t>
            </w:r>
          </w:p>
        </w:tc>
        <w:tc>
          <w:tcPr>
            <w:tcW w:w="832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130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获得奖励及荣誉情况</w:t>
            </w:r>
          </w:p>
        </w:tc>
        <w:tc>
          <w:tcPr>
            <w:tcW w:w="83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所受处分情况</w:t>
            </w:r>
          </w:p>
        </w:tc>
        <w:tc>
          <w:tcPr>
            <w:tcW w:w="8321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  <w:jc w:val="center"/>
        </w:trPr>
        <w:tc>
          <w:tcPr>
            <w:tcW w:w="1308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报名初审意见</w:t>
            </w:r>
          </w:p>
        </w:tc>
        <w:tc>
          <w:tcPr>
            <w:tcW w:w="83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1308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lang w:val="en-US" w:eastAsia="zh-CN"/>
              </w:rPr>
              <w:t>备注</w:t>
            </w:r>
          </w:p>
        </w:tc>
        <w:tc>
          <w:tcPr>
            <w:tcW w:w="83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lang w:val="en-US" w:eastAsia="zh-CN"/>
              </w:rPr>
            </w:pPr>
          </w:p>
        </w:tc>
      </w:tr>
    </w:tbl>
    <w:p>
      <w:pPr>
        <w:spacing w:line="590" w:lineRule="exac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/>
          <w:sz w:val="32"/>
          <w:szCs w:val="32"/>
        </w:rPr>
        <w:t>注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ascii="仿宋_GB2312" w:eastAsia="仿宋_GB2312"/>
          <w:sz w:val="32"/>
          <w:szCs w:val="32"/>
        </w:rPr>
        <w:t>本表双面打印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bookmarkStart w:id="0" w:name="_GoBack"/>
      <w:bookmarkEnd w:id="0"/>
    </w:p>
    <w:sectPr>
      <w:headerReference r:id="rId3" w:type="default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35560</wp:posOffset>
          </wp:positionH>
          <wp:positionV relativeFrom="paragraph">
            <wp:posOffset>-35560</wp:posOffset>
          </wp:positionV>
          <wp:extent cx="1287780" cy="537845"/>
          <wp:effectExtent l="0" t="0" r="7620" b="0"/>
          <wp:wrapSquare wrapText="bothSides"/>
          <wp:docPr id="7" name="图片 7" descr="1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116"/>
                  <pic:cNvPicPr>
                    <a:picLocks noChangeAspect="1"/>
                  </pic:cNvPicPr>
                </pic:nvPicPr>
                <pic:blipFill>
                  <a:blip r:embed="rId1"/>
                  <a:srcRect r="47342" b="-7705"/>
                  <a:stretch>
                    <a:fillRect/>
                  </a:stretch>
                </pic:blipFill>
                <pic:spPr>
                  <a:xfrm>
                    <a:off x="0" y="0"/>
                    <a:ext cx="1287780" cy="5378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6"/>
      <w:rPr>
        <w:rFonts w:hint="eastAsia" w:eastAsia="宋体"/>
        <w:lang w:eastAsia="zh-CN"/>
      </w:rPr>
    </w:pPr>
  </w:p>
  <w:p>
    <w:pPr>
      <w:pStyle w:val="6"/>
      <w:rPr>
        <w:rFonts w:hint="eastAsia" w:eastAsia="宋体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830D11"/>
    <w:rsid w:val="000208CB"/>
    <w:rsid w:val="0002542A"/>
    <w:rsid w:val="00041521"/>
    <w:rsid w:val="000448F0"/>
    <w:rsid w:val="00051BE7"/>
    <w:rsid w:val="000557AE"/>
    <w:rsid w:val="00055FFF"/>
    <w:rsid w:val="00056E1C"/>
    <w:rsid w:val="00081E1B"/>
    <w:rsid w:val="00090EAC"/>
    <w:rsid w:val="000A244A"/>
    <w:rsid w:val="000B0E34"/>
    <w:rsid w:val="000C0A37"/>
    <w:rsid w:val="000D1689"/>
    <w:rsid w:val="000E0227"/>
    <w:rsid w:val="000F194E"/>
    <w:rsid w:val="000F322E"/>
    <w:rsid w:val="001322A8"/>
    <w:rsid w:val="00147C3A"/>
    <w:rsid w:val="00150122"/>
    <w:rsid w:val="001706EE"/>
    <w:rsid w:val="001A137E"/>
    <w:rsid w:val="001C3D73"/>
    <w:rsid w:val="001C5663"/>
    <w:rsid w:val="001D4336"/>
    <w:rsid w:val="001D69AD"/>
    <w:rsid w:val="001E7C00"/>
    <w:rsid w:val="001F715B"/>
    <w:rsid w:val="0023019C"/>
    <w:rsid w:val="0025048E"/>
    <w:rsid w:val="00261350"/>
    <w:rsid w:val="00274BF5"/>
    <w:rsid w:val="0028500C"/>
    <w:rsid w:val="002A69EB"/>
    <w:rsid w:val="002B006E"/>
    <w:rsid w:val="002B3E82"/>
    <w:rsid w:val="002D7849"/>
    <w:rsid w:val="00305B4F"/>
    <w:rsid w:val="00306BDD"/>
    <w:rsid w:val="00310A42"/>
    <w:rsid w:val="0031478A"/>
    <w:rsid w:val="003307F9"/>
    <w:rsid w:val="00336A99"/>
    <w:rsid w:val="00344DB3"/>
    <w:rsid w:val="00357E1C"/>
    <w:rsid w:val="003654FA"/>
    <w:rsid w:val="00373348"/>
    <w:rsid w:val="003837AE"/>
    <w:rsid w:val="003A5DBF"/>
    <w:rsid w:val="003C1F03"/>
    <w:rsid w:val="003F3952"/>
    <w:rsid w:val="00400381"/>
    <w:rsid w:val="00403C87"/>
    <w:rsid w:val="00416DDC"/>
    <w:rsid w:val="0043193E"/>
    <w:rsid w:val="00433639"/>
    <w:rsid w:val="00445EDC"/>
    <w:rsid w:val="0045596E"/>
    <w:rsid w:val="004A1ACC"/>
    <w:rsid w:val="004A475C"/>
    <w:rsid w:val="004A64D9"/>
    <w:rsid w:val="004A736C"/>
    <w:rsid w:val="004B26C6"/>
    <w:rsid w:val="004C46CC"/>
    <w:rsid w:val="004C6745"/>
    <w:rsid w:val="004F2C08"/>
    <w:rsid w:val="005001D7"/>
    <w:rsid w:val="00512E61"/>
    <w:rsid w:val="00515134"/>
    <w:rsid w:val="0052179E"/>
    <w:rsid w:val="00521A5C"/>
    <w:rsid w:val="00523B9B"/>
    <w:rsid w:val="00544CA6"/>
    <w:rsid w:val="00551944"/>
    <w:rsid w:val="00553120"/>
    <w:rsid w:val="0055768D"/>
    <w:rsid w:val="00560DBE"/>
    <w:rsid w:val="00570EA6"/>
    <w:rsid w:val="005A341D"/>
    <w:rsid w:val="005B6678"/>
    <w:rsid w:val="005B79E9"/>
    <w:rsid w:val="005C3D90"/>
    <w:rsid w:val="005C6D20"/>
    <w:rsid w:val="005D61A0"/>
    <w:rsid w:val="005E0893"/>
    <w:rsid w:val="005F004A"/>
    <w:rsid w:val="005F4AC4"/>
    <w:rsid w:val="00601BE7"/>
    <w:rsid w:val="00614E53"/>
    <w:rsid w:val="00654E88"/>
    <w:rsid w:val="006745C3"/>
    <w:rsid w:val="0068133A"/>
    <w:rsid w:val="0068326B"/>
    <w:rsid w:val="006901AB"/>
    <w:rsid w:val="00695C1D"/>
    <w:rsid w:val="006A4AB7"/>
    <w:rsid w:val="006E253F"/>
    <w:rsid w:val="00703D0B"/>
    <w:rsid w:val="00724075"/>
    <w:rsid w:val="00724A47"/>
    <w:rsid w:val="0072547C"/>
    <w:rsid w:val="00727148"/>
    <w:rsid w:val="007314A6"/>
    <w:rsid w:val="007353E9"/>
    <w:rsid w:val="00740F5F"/>
    <w:rsid w:val="00757E83"/>
    <w:rsid w:val="00760DB0"/>
    <w:rsid w:val="00781C22"/>
    <w:rsid w:val="00786774"/>
    <w:rsid w:val="007B57E2"/>
    <w:rsid w:val="007D5434"/>
    <w:rsid w:val="007E07AF"/>
    <w:rsid w:val="007E6FD0"/>
    <w:rsid w:val="007E7747"/>
    <w:rsid w:val="007F14C1"/>
    <w:rsid w:val="007F41BC"/>
    <w:rsid w:val="008065CC"/>
    <w:rsid w:val="00807E19"/>
    <w:rsid w:val="00810441"/>
    <w:rsid w:val="00816EBC"/>
    <w:rsid w:val="008213CD"/>
    <w:rsid w:val="00842287"/>
    <w:rsid w:val="00845135"/>
    <w:rsid w:val="00856845"/>
    <w:rsid w:val="00867EEC"/>
    <w:rsid w:val="00886D3C"/>
    <w:rsid w:val="00890866"/>
    <w:rsid w:val="00892E37"/>
    <w:rsid w:val="00894F5F"/>
    <w:rsid w:val="008A2CF5"/>
    <w:rsid w:val="008A45EC"/>
    <w:rsid w:val="008A5DEC"/>
    <w:rsid w:val="008B0977"/>
    <w:rsid w:val="008C68C3"/>
    <w:rsid w:val="008E4061"/>
    <w:rsid w:val="008F2FBF"/>
    <w:rsid w:val="00931F77"/>
    <w:rsid w:val="00933F13"/>
    <w:rsid w:val="00951100"/>
    <w:rsid w:val="00953D52"/>
    <w:rsid w:val="00955B22"/>
    <w:rsid w:val="009578BC"/>
    <w:rsid w:val="009658FF"/>
    <w:rsid w:val="00967AC2"/>
    <w:rsid w:val="00982683"/>
    <w:rsid w:val="0098456F"/>
    <w:rsid w:val="00987C4B"/>
    <w:rsid w:val="009A1B8F"/>
    <w:rsid w:val="009B6CF4"/>
    <w:rsid w:val="009D04A7"/>
    <w:rsid w:val="009F6AD3"/>
    <w:rsid w:val="00A04866"/>
    <w:rsid w:val="00A17AC6"/>
    <w:rsid w:val="00A327AD"/>
    <w:rsid w:val="00A50DE0"/>
    <w:rsid w:val="00A77502"/>
    <w:rsid w:val="00A77F1B"/>
    <w:rsid w:val="00A8555A"/>
    <w:rsid w:val="00A93C8F"/>
    <w:rsid w:val="00AA5AD0"/>
    <w:rsid w:val="00AB50C8"/>
    <w:rsid w:val="00AD26E1"/>
    <w:rsid w:val="00AE4A71"/>
    <w:rsid w:val="00AF0506"/>
    <w:rsid w:val="00B04841"/>
    <w:rsid w:val="00B105FE"/>
    <w:rsid w:val="00B375B9"/>
    <w:rsid w:val="00B415D5"/>
    <w:rsid w:val="00B5006E"/>
    <w:rsid w:val="00B55896"/>
    <w:rsid w:val="00B75DEA"/>
    <w:rsid w:val="00B81F1A"/>
    <w:rsid w:val="00BA0B83"/>
    <w:rsid w:val="00BB3234"/>
    <w:rsid w:val="00BB697D"/>
    <w:rsid w:val="00BC12AA"/>
    <w:rsid w:val="00BD54E0"/>
    <w:rsid w:val="00BD70C8"/>
    <w:rsid w:val="00BD79F1"/>
    <w:rsid w:val="00BF2DEB"/>
    <w:rsid w:val="00BF3B5A"/>
    <w:rsid w:val="00C179CE"/>
    <w:rsid w:val="00C26816"/>
    <w:rsid w:val="00C32800"/>
    <w:rsid w:val="00C35FE7"/>
    <w:rsid w:val="00C42D08"/>
    <w:rsid w:val="00C449D5"/>
    <w:rsid w:val="00C64103"/>
    <w:rsid w:val="00C64312"/>
    <w:rsid w:val="00C71147"/>
    <w:rsid w:val="00C84628"/>
    <w:rsid w:val="00C857E2"/>
    <w:rsid w:val="00C914DC"/>
    <w:rsid w:val="00C92B2B"/>
    <w:rsid w:val="00C95EFC"/>
    <w:rsid w:val="00CB4F7C"/>
    <w:rsid w:val="00CC0402"/>
    <w:rsid w:val="00CC3BB9"/>
    <w:rsid w:val="00CC5587"/>
    <w:rsid w:val="00CD2E57"/>
    <w:rsid w:val="00CF1CF0"/>
    <w:rsid w:val="00D0242C"/>
    <w:rsid w:val="00D17BFD"/>
    <w:rsid w:val="00D321B3"/>
    <w:rsid w:val="00D35CE3"/>
    <w:rsid w:val="00D37B17"/>
    <w:rsid w:val="00D41A47"/>
    <w:rsid w:val="00D51DF8"/>
    <w:rsid w:val="00D63071"/>
    <w:rsid w:val="00D71C68"/>
    <w:rsid w:val="00D7213F"/>
    <w:rsid w:val="00D91FDC"/>
    <w:rsid w:val="00D94F73"/>
    <w:rsid w:val="00DA60AA"/>
    <w:rsid w:val="00DC163F"/>
    <w:rsid w:val="00DC536F"/>
    <w:rsid w:val="00DC7474"/>
    <w:rsid w:val="00DD09D4"/>
    <w:rsid w:val="00DD3E6D"/>
    <w:rsid w:val="00E07089"/>
    <w:rsid w:val="00E11EB9"/>
    <w:rsid w:val="00E2085B"/>
    <w:rsid w:val="00E21D2D"/>
    <w:rsid w:val="00E57B05"/>
    <w:rsid w:val="00E60927"/>
    <w:rsid w:val="00E76CCC"/>
    <w:rsid w:val="00E83ACE"/>
    <w:rsid w:val="00EF6903"/>
    <w:rsid w:val="00F41F43"/>
    <w:rsid w:val="00F526D3"/>
    <w:rsid w:val="00F57DB0"/>
    <w:rsid w:val="00F664F6"/>
    <w:rsid w:val="00F74DCC"/>
    <w:rsid w:val="00F755AE"/>
    <w:rsid w:val="00F860BD"/>
    <w:rsid w:val="00F903C8"/>
    <w:rsid w:val="00F95FF1"/>
    <w:rsid w:val="00FB42CA"/>
    <w:rsid w:val="00FC042F"/>
    <w:rsid w:val="00FC2135"/>
    <w:rsid w:val="00FD1F31"/>
    <w:rsid w:val="00FD2531"/>
    <w:rsid w:val="00FD340E"/>
    <w:rsid w:val="0D0277CB"/>
    <w:rsid w:val="17160F12"/>
    <w:rsid w:val="4324064E"/>
    <w:rsid w:val="5D830D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link w:val="29"/>
    <w:qFormat/>
    <w:uiPriority w:val="0"/>
    <w:rPr>
      <w:sz w:val="18"/>
      <w:szCs w:val="18"/>
    </w:rPr>
  </w:style>
  <w:style w:type="paragraph" w:styleId="5">
    <w:name w:val="footer"/>
    <w:basedOn w:val="1"/>
    <w:link w:val="2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FollowedHyperlink"/>
    <w:unhideWhenUsed/>
    <w:uiPriority w:val="99"/>
    <w:rPr>
      <w:color w:val="800080"/>
      <w:u w:val="single"/>
    </w:rPr>
  </w:style>
  <w:style w:type="character" w:styleId="10">
    <w:name w:val="Hyperlink"/>
    <w:qFormat/>
    <w:uiPriority w:val="99"/>
    <w:rPr>
      <w:color w:val="000000"/>
      <w:sz w:val="20"/>
      <w:szCs w:val="20"/>
      <w:u w:val="single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3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22"/>
      <w:szCs w:val="22"/>
    </w:rPr>
  </w:style>
  <w:style w:type="paragraph" w:customStyle="1" w:styleId="14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kern w:val="0"/>
      <w:sz w:val="24"/>
    </w:rPr>
  </w:style>
  <w:style w:type="paragraph" w:customStyle="1" w:styleId="15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6">
    <w:name w:val="xl7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4"/>
    </w:rPr>
  </w:style>
  <w:style w:type="paragraph" w:customStyle="1" w:styleId="17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kern w:val="0"/>
      <w:sz w:val="24"/>
    </w:rPr>
  </w:style>
  <w:style w:type="paragraph" w:customStyle="1" w:styleId="18">
    <w:name w:val="font9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19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styleId="20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21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2">
    <w:name w:val="xl69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kern w:val="0"/>
      <w:sz w:val="24"/>
    </w:rPr>
  </w:style>
  <w:style w:type="paragraph" w:customStyle="1" w:styleId="23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24">
    <w:name w:val="xl70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kern w:val="0"/>
      <w:sz w:val="24"/>
    </w:rPr>
  </w:style>
  <w:style w:type="paragraph" w:customStyle="1" w:styleId="25">
    <w:name w:val="xl65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6">
    <w:name w:val="xl6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kern w:val="0"/>
      <w:sz w:val="24"/>
    </w:rPr>
  </w:style>
  <w:style w:type="character" w:customStyle="1" w:styleId="27">
    <w:name w:val="页脚 Char"/>
    <w:link w:val="5"/>
    <w:qFormat/>
    <w:uiPriority w:val="0"/>
    <w:rPr>
      <w:kern w:val="2"/>
      <w:sz w:val="18"/>
      <w:szCs w:val="18"/>
    </w:rPr>
  </w:style>
  <w:style w:type="character" w:customStyle="1" w:styleId="28">
    <w:name w:val="页眉 Char"/>
    <w:link w:val="6"/>
    <w:qFormat/>
    <w:uiPriority w:val="0"/>
    <w:rPr>
      <w:kern w:val="2"/>
      <w:sz w:val="18"/>
      <w:szCs w:val="18"/>
    </w:rPr>
  </w:style>
  <w:style w:type="character" w:customStyle="1" w:styleId="29">
    <w:name w:val="批注框文本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90610\AppData\Roaming\kingsoft\office6\templates\download\&#40664;&#35748;\&#20844;&#21496;&#25307;&#32856;&#25253;&#21517;&#34920;.doc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公司招聘报名表.doc</Template>
  <Pages>2</Pages>
  <Words>197</Words>
  <Characters>197</Characters>
  <Lines>70</Lines>
  <Paragraphs>63</Paragraphs>
  <TotalTime>15</TotalTime>
  <ScaleCrop>false</ScaleCrop>
  <LinksUpToDate>false</LinksUpToDate>
  <CharactersWithSpaces>265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2018-08-03T08:54:00Z</dcterms:created>
  <dc:creator>叶子很开心</dc:creator>
  <cp:lastModifiedBy>叶子很开心</cp:lastModifiedBy>
  <dcterms:modified xsi:type="dcterms:W3CDTF">2018-08-04T08:00:37Z</dcterms:modified>
  <dc:title>2014年四川成都市人民政府研究室招聘政府雇员3人公告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