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六盘水市青少年活动中心应聘登记表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720"/>
        <w:gridCol w:w="482"/>
        <w:gridCol w:w="958"/>
        <w:gridCol w:w="1184"/>
        <w:gridCol w:w="976"/>
        <w:gridCol w:w="578"/>
        <w:gridCol w:w="68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名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免冠一寸照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号码</w:t>
            </w:r>
          </w:p>
        </w:tc>
        <w:tc>
          <w:tcPr>
            <w:tcW w:w="5580" w:type="dxa"/>
            <w:gridSpan w:val="7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特长</w:t>
            </w:r>
          </w:p>
        </w:tc>
        <w:tc>
          <w:tcPr>
            <w:tcW w:w="5580" w:type="dxa"/>
            <w:gridSpan w:val="7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持有证书情况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聘用岗位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况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第一学历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毕业学校、专业、时间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毕业学校、专业、时间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家庭住址</w:t>
            </w:r>
          </w:p>
        </w:tc>
        <w:tc>
          <w:tcPr>
            <w:tcW w:w="334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66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8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  <w:tc>
          <w:tcPr>
            <w:tcW w:w="7560" w:type="dxa"/>
            <w:gridSpan w:val="8"/>
            <w:vAlign w:val="top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br w:type="textWrapping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请从高中开始填写</w:t>
            </w:r>
          </w:p>
        </w:tc>
      </w:tr>
    </w:tbl>
    <w:p>
      <w:pPr>
        <w:rPr>
          <w:rFonts w:hint="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53BB75B-A910-4E89-A158-1914E857F7C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MDRmMDgxODk0ZGE3N2IxOTU4OTE0MWFlZWNhYmMifQ=="/>
  </w:docVars>
  <w:rsids>
    <w:rsidRoot w:val="1A4673C5"/>
    <w:rsid w:val="1A4673C5"/>
    <w:rsid w:val="29C24F54"/>
    <w:rsid w:val="2BFE5285"/>
    <w:rsid w:val="2C107891"/>
    <w:rsid w:val="4AEC7AE4"/>
    <w:rsid w:val="50FF64E8"/>
    <w:rsid w:val="61F92F6E"/>
    <w:rsid w:val="651E3C74"/>
    <w:rsid w:val="6D535020"/>
    <w:rsid w:val="75BC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nning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105</Words>
  <Characters>105</Characters>
  <Lines>0</Lines>
  <Paragraphs>0</Paragraphs>
  <TotalTime>1</TotalTime>
  <ScaleCrop>false</ScaleCrop>
  <LinksUpToDate>false</LinksUpToDate>
  <CharactersWithSpaces>107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2018-05-17T04:04:00Z</dcterms:created>
  <dc:creator>寒英·香雪</dc:creator>
  <cp:lastModifiedBy>阿童木Rabbit</cp:lastModifiedBy>
  <cp:lastPrinted>2021-11-22T02:36:00Z</cp:lastPrinted>
  <dcterms:modified xsi:type="dcterms:W3CDTF">2022-09-07T08:49:02Z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4B1C9E97F86D48C98BB53D00514F946F</vt:lpwstr>
  </property>
</Properties>
</file>