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text" w:horzAnchor="page" w:tblpX="1492" w:tblpY="177"/>
        <w:tblOverlap w:val="never"/>
        <w:tblW w:w="926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9"/>
        <w:gridCol w:w="752"/>
        <w:gridCol w:w="993"/>
        <w:gridCol w:w="541"/>
        <w:gridCol w:w="812"/>
        <w:gridCol w:w="797"/>
        <w:gridCol w:w="1098"/>
        <w:gridCol w:w="842"/>
        <w:gridCol w:w="1083"/>
        <w:gridCol w:w="103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9" w:hRule="atLeast"/>
        </w:trPr>
        <w:tc>
          <w:tcPr>
            <w:tcW w:w="926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锦屏县农业农村局特聘农技员报名表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名</w:t>
            </w:r>
          </w:p>
        </w:tc>
        <w:tc>
          <w:tcPr>
            <w:tcW w:w="17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别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年月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（照片）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 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 貌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婚 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状 况</w:t>
            </w:r>
          </w:p>
        </w:tc>
        <w:tc>
          <w:tcPr>
            <w:tcW w:w="21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_GB2312" w:hAnsi="宋体" w:eastAsia="楷体_GB2312" w:cs="楷体_GB2312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楷体_GB2312" w:hAnsi="宋体" w:eastAsia="楷体_GB2312" w:cs="楷体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已婚 □   未婚 □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个人特长</w:t>
            </w:r>
          </w:p>
        </w:tc>
        <w:tc>
          <w:tcPr>
            <w:tcW w:w="19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 历</w:t>
            </w:r>
          </w:p>
        </w:tc>
        <w:tc>
          <w:tcPr>
            <w:tcW w:w="17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毕业学校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及 专 业</w:t>
            </w:r>
          </w:p>
        </w:tc>
        <w:tc>
          <w:tcPr>
            <w:tcW w:w="38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7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8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795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人员类别</w:t>
            </w:r>
          </w:p>
        </w:tc>
        <w:tc>
          <w:tcPr>
            <w:tcW w:w="795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口企业骨干      口乡土人才      口科研单位人员     口种养能手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30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户籍地址</w:t>
            </w:r>
            <w:r>
              <w:rPr>
                <w:rStyle w:val="10"/>
                <w:lang w:val="en-US" w:eastAsia="zh-CN" w:bidi="ar"/>
              </w:rPr>
              <w:t>（需填写至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0"/>
                <w:lang w:val="en-US" w:eastAsia="zh-CN" w:bidi="ar"/>
              </w:rPr>
              <w:t>社区、村组及门牌号）</w:t>
            </w:r>
          </w:p>
        </w:tc>
        <w:tc>
          <w:tcPr>
            <w:tcW w:w="620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30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家庭常住地址</w:t>
            </w:r>
            <w:r>
              <w:rPr>
                <w:rStyle w:val="10"/>
                <w:lang w:val="en-US" w:eastAsia="zh-CN" w:bidi="ar"/>
              </w:rPr>
              <w:t>（需填写至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0"/>
                <w:lang w:val="en-US" w:eastAsia="zh-CN" w:bidi="ar"/>
              </w:rPr>
              <w:t>社区、村组及门牌号）</w:t>
            </w:r>
          </w:p>
        </w:tc>
        <w:tc>
          <w:tcPr>
            <w:tcW w:w="620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795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报考岗位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   称</w:t>
            </w:r>
          </w:p>
        </w:tc>
        <w:tc>
          <w:tcPr>
            <w:tcW w:w="309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是否符合本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岗位报考条件</w:t>
            </w:r>
          </w:p>
        </w:tc>
        <w:tc>
          <w:tcPr>
            <w:tcW w:w="29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</w:trPr>
        <w:tc>
          <w:tcPr>
            <w:tcW w:w="13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情况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名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别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年月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19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在何单位工作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或在何校读书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职务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0" w:hRule="atLeast"/>
        </w:trPr>
        <w:tc>
          <w:tcPr>
            <w:tcW w:w="13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简历</w:t>
            </w:r>
          </w:p>
        </w:tc>
        <w:tc>
          <w:tcPr>
            <w:tcW w:w="7951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1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7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承诺</w:t>
            </w:r>
          </w:p>
        </w:tc>
        <w:tc>
          <w:tcPr>
            <w:tcW w:w="795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本人承诺：以上填写信息均为本人真实情况，若有虚假、遗漏、错误，责任自负，同时取消应聘（聘用）资格。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签名：                                   年 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3" w:hRule="atLeast"/>
        </w:trPr>
        <w:tc>
          <w:tcPr>
            <w:tcW w:w="13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bookmarkStart w:id="0" w:name="_GoBack" w:colFirst="1" w:colLast="8"/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村级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资格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意见</w:t>
            </w:r>
          </w:p>
        </w:tc>
        <w:tc>
          <w:tcPr>
            <w:tcW w:w="795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审核人（签名）：</w:t>
            </w:r>
          </w:p>
        </w:tc>
        <w:tc>
          <w:tcPr>
            <w:tcW w:w="29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（盖章）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年    月    日</w:t>
            </w:r>
          </w:p>
        </w:tc>
      </w:tr>
      <w:bookmarkEnd w:id="0"/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3" w:hRule="atLeast"/>
        </w:trPr>
        <w:tc>
          <w:tcPr>
            <w:tcW w:w="13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镇级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资格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复审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意见</w:t>
            </w:r>
          </w:p>
        </w:tc>
        <w:tc>
          <w:tcPr>
            <w:tcW w:w="795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复审人（签名）：</w:t>
            </w:r>
          </w:p>
        </w:tc>
        <w:tc>
          <w:tcPr>
            <w:tcW w:w="29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（盖章）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3" w:hRule="atLeast"/>
        </w:trPr>
        <w:tc>
          <w:tcPr>
            <w:tcW w:w="13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县农业农村局意见</w:t>
            </w:r>
          </w:p>
        </w:tc>
        <w:tc>
          <w:tcPr>
            <w:tcW w:w="795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（盖 章）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</w:trPr>
        <w:tc>
          <w:tcPr>
            <w:tcW w:w="9260" w:type="dxa"/>
            <w:gridSpan w:val="10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注：1、本报名表填写一式两份（正反两面打印）； 2、在有“□”的地方，根据本人实际情况打“√”；  3“个人简历”从最后的毕业学校开始填写，格式为：何年何月至何年何月在何地读书或从事何种工作。</w:t>
            </w:r>
          </w:p>
        </w:tc>
      </w:tr>
    </w:tbl>
    <w:p>
      <w:pPr>
        <w:pStyle w:val="5"/>
        <w:widowControl/>
        <w:shd w:val="clear" w:color="auto" w:fill="FFFFFF"/>
        <w:spacing w:beforeAutospacing="0" w:afterAutospacing="0" w:line="315" w:lineRule="atLeast"/>
        <w:jc w:val="both"/>
        <w:rPr>
          <w:rFonts w:cs="Times New Roman"/>
        </w:rPr>
      </w:pPr>
    </w:p>
    <w:sectPr>
      <w:headerReference r:id="rId3" w:type="default"/>
      <w:footerReference r:id="rId4" w:type="default"/>
      <w:pgSz w:w="11906" w:h="16838"/>
      <w:pgMar w:top="2098" w:right="1531" w:bottom="1985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BYAAABkcnMvUEsBAhQAFAAAAAgAh07iQLNJWO7Q&#10;AAAABQEAAA8AAAAAAAAAAQAgAAAAOAAAAGRycy9kb3ducmV2LnhtbFBLAQIUABQAAAAIAIdO4kBK&#10;283/EgIAABMEAAAOAAAAAAAAAAEAIAAAADUBAABkcnMvZTJvRG9jLnhtbFBLBQYAAAAABgAGAFkB&#10;AAC5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NlMjRlNWZjZTBmZjRhMmFjMjZhZjVlZWI0ZjFiNTcifQ=="/>
  </w:docVars>
  <w:rsids>
    <w:rsidRoot w:val="38BC7471"/>
    <w:rsid w:val="00000947"/>
    <w:rsid w:val="001557F1"/>
    <w:rsid w:val="00330668"/>
    <w:rsid w:val="006B0004"/>
    <w:rsid w:val="00A22821"/>
    <w:rsid w:val="00A37C97"/>
    <w:rsid w:val="00E554B5"/>
    <w:rsid w:val="01877B89"/>
    <w:rsid w:val="03547053"/>
    <w:rsid w:val="03F0365A"/>
    <w:rsid w:val="049C5B04"/>
    <w:rsid w:val="04BB2B23"/>
    <w:rsid w:val="075A3B1D"/>
    <w:rsid w:val="07A536C8"/>
    <w:rsid w:val="07AF0777"/>
    <w:rsid w:val="08444A09"/>
    <w:rsid w:val="08545A4F"/>
    <w:rsid w:val="0A2A0316"/>
    <w:rsid w:val="0C1A6669"/>
    <w:rsid w:val="0C5A344D"/>
    <w:rsid w:val="0E6D0107"/>
    <w:rsid w:val="0ED825B2"/>
    <w:rsid w:val="106612B1"/>
    <w:rsid w:val="10A47387"/>
    <w:rsid w:val="15244529"/>
    <w:rsid w:val="155E4323"/>
    <w:rsid w:val="160C4507"/>
    <w:rsid w:val="17CE2175"/>
    <w:rsid w:val="18754489"/>
    <w:rsid w:val="18AB1F57"/>
    <w:rsid w:val="1B662757"/>
    <w:rsid w:val="1B6B67A2"/>
    <w:rsid w:val="1B776A68"/>
    <w:rsid w:val="1C0876C1"/>
    <w:rsid w:val="1C485765"/>
    <w:rsid w:val="1DC601A8"/>
    <w:rsid w:val="1ED70C26"/>
    <w:rsid w:val="1EFC0A3A"/>
    <w:rsid w:val="1FA52A3A"/>
    <w:rsid w:val="1FCB09C3"/>
    <w:rsid w:val="201C6EC6"/>
    <w:rsid w:val="20623E01"/>
    <w:rsid w:val="20DE357A"/>
    <w:rsid w:val="2173382E"/>
    <w:rsid w:val="21DE514B"/>
    <w:rsid w:val="224F7DF7"/>
    <w:rsid w:val="25112C0F"/>
    <w:rsid w:val="258B0149"/>
    <w:rsid w:val="26CB5833"/>
    <w:rsid w:val="27372964"/>
    <w:rsid w:val="29CE54AE"/>
    <w:rsid w:val="2A5C0A70"/>
    <w:rsid w:val="2B8723B0"/>
    <w:rsid w:val="2BC73C25"/>
    <w:rsid w:val="2C6B7F24"/>
    <w:rsid w:val="2CA36760"/>
    <w:rsid w:val="2DF8488E"/>
    <w:rsid w:val="2FBC4680"/>
    <w:rsid w:val="32DA5D78"/>
    <w:rsid w:val="32EC5584"/>
    <w:rsid w:val="36107446"/>
    <w:rsid w:val="362A38BD"/>
    <w:rsid w:val="38971311"/>
    <w:rsid w:val="38BC7471"/>
    <w:rsid w:val="39B55FF3"/>
    <w:rsid w:val="3B315C55"/>
    <w:rsid w:val="3E7E2332"/>
    <w:rsid w:val="3F473ED8"/>
    <w:rsid w:val="3F6F42A9"/>
    <w:rsid w:val="411E7586"/>
    <w:rsid w:val="412D2A38"/>
    <w:rsid w:val="41CE6B33"/>
    <w:rsid w:val="42EF4FB3"/>
    <w:rsid w:val="43710C72"/>
    <w:rsid w:val="4593079A"/>
    <w:rsid w:val="46503FBA"/>
    <w:rsid w:val="46C8263F"/>
    <w:rsid w:val="46D35B42"/>
    <w:rsid w:val="4772302E"/>
    <w:rsid w:val="48F00849"/>
    <w:rsid w:val="490D1D6A"/>
    <w:rsid w:val="4C0C0983"/>
    <w:rsid w:val="4C311290"/>
    <w:rsid w:val="4CBA434F"/>
    <w:rsid w:val="4D147203"/>
    <w:rsid w:val="4FEA785B"/>
    <w:rsid w:val="50B05F03"/>
    <w:rsid w:val="51501312"/>
    <w:rsid w:val="51D53594"/>
    <w:rsid w:val="56A143BE"/>
    <w:rsid w:val="56E147BB"/>
    <w:rsid w:val="58111C67"/>
    <w:rsid w:val="59814F6A"/>
    <w:rsid w:val="59D3203A"/>
    <w:rsid w:val="59E455F0"/>
    <w:rsid w:val="5A3613B2"/>
    <w:rsid w:val="5A761DFD"/>
    <w:rsid w:val="5ADD361A"/>
    <w:rsid w:val="5BDB7642"/>
    <w:rsid w:val="5CBA4AB1"/>
    <w:rsid w:val="5D4D4958"/>
    <w:rsid w:val="5ED30E8D"/>
    <w:rsid w:val="5F295FF3"/>
    <w:rsid w:val="609F3113"/>
    <w:rsid w:val="61DD10BB"/>
    <w:rsid w:val="6463388F"/>
    <w:rsid w:val="65842EE1"/>
    <w:rsid w:val="668A23BA"/>
    <w:rsid w:val="677038E4"/>
    <w:rsid w:val="67CD5013"/>
    <w:rsid w:val="68167913"/>
    <w:rsid w:val="68ED3493"/>
    <w:rsid w:val="6A3264C7"/>
    <w:rsid w:val="6AFA59F3"/>
    <w:rsid w:val="6B2A1F88"/>
    <w:rsid w:val="6DD4643D"/>
    <w:rsid w:val="6DEE2D90"/>
    <w:rsid w:val="70D26B25"/>
    <w:rsid w:val="715045BF"/>
    <w:rsid w:val="7267128D"/>
    <w:rsid w:val="73306A3A"/>
    <w:rsid w:val="73373C88"/>
    <w:rsid w:val="736E6F7E"/>
    <w:rsid w:val="73816CB2"/>
    <w:rsid w:val="760D2A7F"/>
    <w:rsid w:val="773C3283"/>
    <w:rsid w:val="77550821"/>
    <w:rsid w:val="78732322"/>
    <w:rsid w:val="78D25D14"/>
    <w:rsid w:val="79620BFD"/>
    <w:rsid w:val="79932DC6"/>
    <w:rsid w:val="7B790E6A"/>
    <w:rsid w:val="7D8D1888"/>
    <w:rsid w:val="7D99267C"/>
    <w:rsid w:val="7EF014CF"/>
    <w:rsid w:val="7FB80F18"/>
    <w:rsid w:val="7FC07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9"/>
    <w:pPr>
      <w:spacing w:beforeAutospacing="1" w:afterAutospacing="1"/>
      <w:jc w:val="left"/>
      <w:outlineLvl w:val="0"/>
    </w:pPr>
    <w:rPr>
      <w:rFonts w:ascii="宋体" w:hAnsi="宋体" w:cs="宋体"/>
      <w:b/>
      <w:bCs/>
      <w:kern w:val="44"/>
      <w:sz w:val="48"/>
      <w:szCs w:val="48"/>
    </w:rPr>
  </w:style>
  <w:style w:type="character" w:default="1" w:styleId="7">
    <w:name w:val="Default Paragraph Font"/>
    <w:semiHidden/>
    <w:qFormat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  <w:szCs w:val="24"/>
    </w:rPr>
  </w:style>
  <w:style w:type="character" w:styleId="8">
    <w:name w:val="Hyperlink"/>
    <w:basedOn w:val="7"/>
    <w:qFormat/>
    <w:uiPriority w:val="99"/>
    <w:rPr>
      <w:color w:val="0000FF"/>
      <w:u w:val="single"/>
    </w:rPr>
  </w:style>
  <w:style w:type="character" w:customStyle="1" w:styleId="9">
    <w:name w:val="Heading 1 Char"/>
    <w:basedOn w:val="7"/>
    <w:link w:val="2"/>
    <w:qFormat/>
    <w:uiPriority w:val="9"/>
    <w:rPr>
      <w:rFonts w:ascii="Calibri" w:hAnsi="Calibri" w:cs="Calibri"/>
      <w:b/>
      <w:bCs/>
      <w:kern w:val="44"/>
      <w:sz w:val="44"/>
      <w:szCs w:val="44"/>
    </w:rPr>
  </w:style>
  <w:style w:type="character" w:customStyle="1" w:styleId="10">
    <w:name w:val="font01"/>
    <w:basedOn w:val="7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China</Company>
  <Pages>6</Pages>
  <Words>1809</Words>
  <Characters>1867</Characters>
  <Lines>0</Lines>
  <Paragraphs>0</Paragraphs>
  <TotalTime>25</TotalTime>
  <ScaleCrop>false</ScaleCrop>
  <LinksUpToDate>false</LinksUpToDate>
  <CharactersWithSpaces>2767</CharactersWithSpaces>
  <Application>WPS Office_11.8.2.10624_F1E327BC-269C-435d-A152-05C5408002CA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2018-11-19T08:40:00Z</dcterms:created>
  <dc:creator>Administrator</dc:creator>
  <cp:lastModifiedBy>艳子</cp:lastModifiedBy>
  <cp:lastPrinted>2024-07-29T09:08:00Z</cp:lastPrinted>
  <dcterms:modified xsi:type="dcterms:W3CDTF">2024-07-29T11:06:56Z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2052-11.8.2.10624</vt:lpwstr>
  </property>
  <property fmtid="{D5CDD505-2E9C-101B-9397-08002B2CF9AE}" pid="3" name="ICV">
    <vt:lpwstr>785D6603FA1146F1BCE25EDBBD14510A</vt:lpwstr>
  </property>
</Properties>
</file>