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19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textAlignment w:val="auto"/>
        <w:rPr>
          <w:rFonts w:hint="eastAsia" w:asci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eastAsia="仿宋_GB2312" w:cs="仿宋_GB2312"/>
          <w:color w:val="auto"/>
          <w:sz w:val="28"/>
          <w:szCs w:val="28"/>
        </w:rPr>
        <w:t>附</w:t>
      </w:r>
      <w:r>
        <w:rPr>
          <w:rFonts w:hint="eastAsia" w:ascii="仿宋_GB2312" w:eastAsia="仿宋_GB2312" w:cs="仿宋_GB2312"/>
          <w:color w:val="auto"/>
          <w:sz w:val="28"/>
          <w:szCs w:val="28"/>
          <w:lang w:eastAsia="zh-CN"/>
        </w:rPr>
        <w:t>件：</w:t>
      </w:r>
    </w:p>
    <w:tbl>
      <w:tblPr>
        <w:tblStyle w:val="4"/>
        <w:tblpPr w:leftFromText="180" w:rightFromText="180" w:vertAnchor="text" w:horzAnchor="page" w:tblpX="832" w:tblpY="177"/>
        <w:tblOverlap w:val="never"/>
        <w:tblW w:w="103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1215"/>
        <w:gridCol w:w="900"/>
        <w:gridCol w:w="820"/>
        <w:gridCol w:w="965"/>
        <w:gridCol w:w="780"/>
        <w:gridCol w:w="962"/>
        <w:gridCol w:w="943"/>
        <w:gridCol w:w="915"/>
        <w:gridCol w:w="1560"/>
      </w:tblGrid>
      <w:tr w14:paraId="354A3F7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03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132AC6">
            <w:pPr>
              <w:keepNext w:val="0"/>
              <w:keepLines w:val="0"/>
              <w:widowControl/>
              <w:suppressLineNumbers w:val="0"/>
              <w:ind w:firstLine="2560" w:firstLineChars="800"/>
              <w:jc w:val="both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岑巩县农业农村局特聘农技员报名表</w:t>
            </w:r>
          </w:p>
        </w:tc>
      </w:tr>
      <w:tr w14:paraId="4F032D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044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46A4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813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A87C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753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9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60F3B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C8A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E97BB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5A1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30C89A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2F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 治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 貌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105C5A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22E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 姻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状 况</w:t>
            </w:r>
          </w:p>
        </w:tc>
        <w:tc>
          <w:tcPr>
            <w:tcW w:w="25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FC1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已婚 □   未婚 □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07E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个人特长</w:t>
            </w:r>
          </w:p>
        </w:tc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16E11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85F0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2070A9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993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历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A4958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3FA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及 专 业</w:t>
            </w:r>
          </w:p>
        </w:tc>
        <w:tc>
          <w:tcPr>
            <w:tcW w:w="3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E837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DE0B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182C89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30A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7D969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AA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6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85A08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15F36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68340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08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8338AC">
            <w:pP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</w:t>
            </w:r>
          </w:p>
        </w:tc>
      </w:tr>
      <w:tr w14:paraId="2D97E0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2EC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人员类别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744667">
            <w:pPr>
              <w:keepNext w:val="0"/>
              <w:keepLines w:val="0"/>
              <w:widowControl/>
              <w:suppressLineNumbers w:val="0"/>
              <w:ind w:firstLine="1680" w:firstLineChars="70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口企业骨干      口乡土人才      口科研单位人员     口种养能手</w:t>
            </w:r>
          </w:p>
        </w:tc>
      </w:tr>
      <w:tr w14:paraId="00A35F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59D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"/>
              </w:rPr>
              <w:t>（需填写至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"/>
              </w:rPr>
              <w:t>社区、村组及门牌号）</w:t>
            </w:r>
          </w:p>
        </w:tc>
        <w:tc>
          <w:tcPr>
            <w:tcW w:w="69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6DE5C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bookmarkEnd w:id="0"/>
          </w:p>
        </w:tc>
      </w:tr>
      <w:tr w14:paraId="3EE7CB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34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ACB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家庭常住地址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"/>
              </w:rPr>
              <w:t>（需填写至</w:t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 w:bidi="ar"/>
              </w:rPr>
              <w:t>社区、村组及门牌号）</w:t>
            </w:r>
          </w:p>
        </w:tc>
        <w:tc>
          <w:tcPr>
            <w:tcW w:w="69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A11C6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</w:p>
        </w:tc>
      </w:tr>
      <w:tr w14:paraId="32E08A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83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FA5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</w:t>
            </w:r>
          </w:p>
        </w:tc>
      </w:tr>
      <w:tr w14:paraId="6E88CD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1E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   称</w:t>
            </w:r>
          </w:p>
        </w:tc>
        <w:tc>
          <w:tcPr>
            <w:tcW w:w="39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B67A9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CD7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是否符合本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岗位报考条件</w:t>
            </w:r>
          </w:p>
        </w:tc>
        <w:tc>
          <w:tcPr>
            <w:tcW w:w="34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9C72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1323A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B0D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BD6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A0E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B7E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B85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14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87E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在何单位工作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或在何校读书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7FB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F96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453B3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37FD1F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335E4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C5523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B49E8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3D9EE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09957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CA0069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1ABB1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6EAED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06279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FD527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90924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36CDF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BD7D2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E4AF60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AD71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B9041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95A0D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5FF5E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26D817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A4936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DA2A21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54980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8F77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50A52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D7F3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C6DC85"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CC098B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5358A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74D744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C9F2E6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9C826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30CDCE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6F9CF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07D815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AF2ECC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9A3A6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0EC4E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5D8D1F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5654C9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40CC3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9A12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D34E7D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C5A952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819534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703B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B1E773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5938A7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648E50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23CBCF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0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30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90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5F9E29">
            <w:pPr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18EFD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4A226F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0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EA4574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 w14:paraId="021DCD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2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67C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AC0591">
            <w:pPr>
              <w:keepNext w:val="0"/>
              <w:keepLines w:val="0"/>
              <w:widowControl/>
              <w:suppressLineNumbers w:val="0"/>
              <w:ind w:firstLine="44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本人承诺：以上填写信息均为本人真实情况，若有虚假、遗漏、错误，责任自负，同时取消应聘（聘用）资格。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  <w:p w14:paraId="16241F2C">
            <w:pPr>
              <w:keepNext w:val="0"/>
              <w:keepLines w:val="0"/>
              <w:widowControl/>
              <w:suppressLineNumbers w:val="0"/>
              <w:ind w:firstLine="44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签名：                                   年     月    日</w:t>
            </w:r>
          </w:p>
        </w:tc>
      </w:tr>
      <w:tr w14:paraId="6E53F4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654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审查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66051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795CE3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8FD9D8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4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984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审核人（签名）：</w:t>
            </w:r>
          </w:p>
        </w:tc>
        <w:tc>
          <w:tcPr>
            <w:tcW w:w="34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5C1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（盖章）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360B14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ED5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复审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E4903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406BDD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7650EA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4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30D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复审人（签名）：</w:t>
            </w:r>
          </w:p>
        </w:tc>
        <w:tc>
          <w:tcPr>
            <w:tcW w:w="34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B21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（盖章）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30F74B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A4C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县农业农村局意见</w:t>
            </w:r>
          </w:p>
        </w:tc>
        <w:tc>
          <w:tcPr>
            <w:tcW w:w="9060" w:type="dxa"/>
            <w:gridSpan w:val="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903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65C692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9E53F6F"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42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AF3654"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418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18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（盖 章）   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 月    日</w:t>
            </w:r>
          </w:p>
        </w:tc>
      </w:tr>
      <w:tr w14:paraId="3CDBB5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 w:hRule="atLeast"/>
        </w:trPr>
        <w:tc>
          <w:tcPr>
            <w:tcW w:w="10380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DB53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注：1、本报名表填写一式两份（正反两面打印）； 2、在有“□”的地方，根据本人实际情况打“√”；  3“个人简历”从最后的毕业学校开始填写，格式为：何年何月至何年何月在何地读书或从事何种工作。</w:t>
            </w:r>
          </w:p>
        </w:tc>
      </w:tr>
    </w:tbl>
    <w:p w14:paraId="46E9727F">
      <w:pPr>
        <w:pStyle w:val="3"/>
        <w:widowControl/>
        <w:shd w:val="clear" w:color="auto" w:fill="FFFFFF"/>
        <w:spacing w:beforeAutospacing="0" w:afterAutospacing="0" w:line="315" w:lineRule="atLeast"/>
        <w:jc w:val="both"/>
        <w:rPr>
          <w:rFonts w:cs="Times New Roman"/>
          <w:color w:val="auto"/>
        </w:rPr>
      </w:pPr>
    </w:p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YTQzZDFmOWUyZjNlMWUxMmI0MDM5YjhlMDhhNTcifQ=="/>
  </w:docVars>
  <w:rsids>
    <w:rsidRoot w:val="38BC7471"/>
    <w:rsid w:val="00000947"/>
    <w:rsid w:val="001557F1"/>
    <w:rsid w:val="002E487D"/>
    <w:rsid w:val="00330668"/>
    <w:rsid w:val="006B0004"/>
    <w:rsid w:val="00A22821"/>
    <w:rsid w:val="00A37C97"/>
    <w:rsid w:val="00E554B5"/>
    <w:rsid w:val="021B08E5"/>
    <w:rsid w:val="02DA762C"/>
    <w:rsid w:val="02E64D83"/>
    <w:rsid w:val="0328714A"/>
    <w:rsid w:val="03547053"/>
    <w:rsid w:val="03F0365A"/>
    <w:rsid w:val="06DD0335"/>
    <w:rsid w:val="07655A18"/>
    <w:rsid w:val="07A536C8"/>
    <w:rsid w:val="08545A4F"/>
    <w:rsid w:val="092C7268"/>
    <w:rsid w:val="093C56FD"/>
    <w:rsid w:val="095C5D9F"/>
    <w:rsid w:val="09C3197A"/>
    <w:rsid w:val="09EA33AB"/>
    <w:rsid w:val="0B6B051B"/>
    <w:rsid w:val="0C5A344D"/>
    <w:rsid w:val="0C920180"/>
    <w:rsid w:val="0CD30126"/>
    <w:rsid w:val="0D2A3ABE"/>
    <w:rsid w:val="0D6B65B1"/>
    <w:rsid w:val="0E012A71"/>
    <w:rsid w:val="0ED825B2"/>
    <w:rsid w:val="0F44355D"/>
    <w:rsid w:val="0FE4264A"/>
    <w:rsid w:val="10795489"/>
    <w:rsid w:val="10AC1800"/>
    <w:rsid w:val="113B273E"/>
    <w:rsid w:val="124F77CF"/>
    <w:rsid w:val="134E01D9"/>
    <w:rsid w:val="14634486"/>
    <w:rsid w:val="15244529"/>
    <w:rsid w:val="155E4323"/>
    <w:rsid w:val="1567082B"/>
    <w:rsid w:val="15D53161"/>
    <w:rsid w:val="160C4507"/>
    <w:rsid w:val="16AE5760"/>
    <w:rsid w:val="17CE2175"/>
    <w:rsid w:val="18103CB6"/>
    <w:rsid w:val="182757CA"/>
    <w:rsid w:val="18754489"/>
    <w:rsid w:val="1B662757"/>
    <w:rsid w:val="1BC87E8D"/>
    <w:rsid w:val="1C5704E3"/>
    <w:rsid w:val="1C7F3E27"/>
    <w:rsid w:val="1DC601A8"/>
    <w:rsid w:val="1EFC0A3A"/>
    <w:rsid w:val="1FA52A3A"/>
    <w:rsid w:val="1FCB09C3"/>
    <w:rsid w:val="22BB3283"/>
    <w:rsid w:val="23B20310"/>
    <w:rsid w:val="258B0149"/>
    <w:rsid w:val="264A1001"/>
    <w:rsid w:val="265F25D3"/>
    <w:rsid w:val="285B001F"/>
    <w:rsid w:val="29CE54AE"/>
    <w:rsid w:val="2A5C0A70"/>
    <w:rsid w:val="2A6E30B7"/>
    <w:rsid w:val="2B105396"/>
    <w:rsid w:val="2B564A61"/>
    <w:rsid w:val="2BC73C25"/>
    <w:rsid w:val="2C477D91"/>
    <w:rsid w:val="2CA36760"/>
    <w:rsid w:val="2CFF49DE"/>
    <w:rsid w:val="2F7E7F6E"/>
    <w:rsid w:val="2FA028DA"/>
    <w:rsid w:val="2FD302BA"/>
    <w:rsid w:val="30517430"/>
    <w:rsid w:val="305C71C0"/>
    <w:rsid w:val="30BA3509"/>
    <w:rsid w:val="30D342E9"/>
    <w:rsid w:val="317C228B"/>
    <w:rsid w:val="31C3610C"/>
    <w:rsid w:val="32285F6F"/>
    <w:rsid w:val="32A95302"/>
    <w:rsid w:val="32DA5D78"/>
    <w:rsid w:val="32EC5584"/>
    <w:rsid w:val="33FE167D"/>
    <w:rsid w:val="362A38BD"/>
    <w:rsid w:val="36CE17DB"/>
    <w:rsid w:val="375241BA"/>
    <w:rsid w:val="38BC7471"/>
    <w:rsid w:val="38CE5AC2"/>
    <w:rsid w:val="395A55A8"/>
    <w:rsid w:val="396401D4"/>
    <w:rsid w:val="399A3BF6"/>
    <w:rsid w:val="39B55FF3"/>
    <w:rsid w:val="39ED5A67"/>
    <w:rsid w:val="3A420DE9"/>
    <w:rsid w:val="3AAD66EB"/>
    <w:rsid w:val="3B0B24A9"/>
    <w:rsid w:val="3B315C55"/>
    <w:rsid w:val="3C574020"/>
    <w:rsid w:val="3C623EA9"/>
    <w:rsid w:val="3D733BDF"/>
    <w:rsid w:val="3D94378B"/>
    <w:rsid w:val="3E4E169A"/>
    <w:rsid w:val="3E7E2332"/>
    <w:rsid w:val="3ED92ACB"/>
    <w:rsid w:val="411E7586"/>
    <w:rsid w:val="41EA1493"/>
    <w:rsid w:val="42927B60"/>
    <w:rsid w:val="43710C72"/>
    <w:rsid w:val="44654E01"/>
    <w:rsid w:val="4593079A"/>
    <w:rsid w:val="45D109A0"/>
    <w:rsid w:val="46500B64"/>
    <w:rsid w:val="466C691A"/>
    <w:rsid w:val="469A0599"/>
    <w:rsid w:val="46C8263F"/>
    <w:rsid w:val="46D35B42"/>
    <w:rsid w:val="4772302E"/>
    <w:rsid w:val="48F00849"/>
    <w:rsid w:val="49D213BF"/>
    <w:rsid w:val="4A514DD7"/>
    <w:rsid w:val="4B9A5CD8"/>
    <w:rsid w:val="4BCE14DD"/>
    <w:rsid w:val="4C311290"/>
    <w:rsid w:val="4CBA434F"/>
    <w:rsid w:val="4D4203D5"/>
    <w:rsid w:val="4FEA785B"/>
    <w:rsid w:val="4FF736F9"/>
    <w:rsid w:val="52E77A54"/>
    <w:rsid w:val="565F3DA6"/>
    <w:rsid w:val="56D93B58"/>
    <w:rsid w:val="57395912"/>
    <w:rsid w:val="58111C67"/>
    <w:rsid w:val="58AE691E"/>
    <w:rsid w:val="596C0CB3"/>
    <w:rsid w:val="59814F6A"/>
    <w:rsid w:val="59E455F0"/>
    <w:rsid w:val="5A0E58C7"/>
    <w:rsid w:val="5A3613B2"/>
    <w:rsid w:val="5ADD361A"/>
    <w:rsid w:val="5AE1122D"/>
    <w:rsid w:val="5CBF734C"/>
    <w:rsid w:val="5CD8040E"/>
    <w:rsid w:val="5E1B6804"/>
    <w:rsid w:val="5EB01642"/>
    <w:rsid w:val="5ED13367"/>
    <w:rsid w:val="5FBC5DC5"/>
    <w:rsid w:val="60730B79"/>
    <w:rsid w:val="61693D2A"/>
    <w:rsid w:val="61DD10BB"/>
    <w:rsid w:val="62562501"/>
    <w:rsid w:val="62725DF9"/>
    <w:rsid w:val="668A23BA"/>
    <w:rsid w:val="67D86F43"/>
    <w:rsid w:val="685079F2"/>
    <w:rsid w:val="69D56401"/>
    <w:rsid w:val="6B2A1F88"/>
    <w:rsid w:val="6C553829"/>
    <w:rsid w:val="6CD96208"/>
    <w:rsid w:val="6DD4643D"/>
    <w:rsid w:val="6E2E1B9F"/>
    <w:rsid w:val="6E5673E4"/>
    <w:rsid w:val="6EF24A96"/>
    <w:rsid w:val="70F003C1"/>
    <w:rsid w:val="7267128D"/>
    <w:rsid w:val="726B560D"/>
    <w:rsid w:val="754E7067"/>
    <w:rsid w:val="76125D2B"/>
    <w:rsid w:val="77550821"/>
    <w:rsid w:val="779E42D6"/>
    <w:rsid w:val="78732322"/>
    <w:rsid w:val="78D25D14"/>
    <w:rsid w:val="79620BFD"/>
    <w:rsid w:val="79932DC6"/>
    <w:rsid w:val="7AC672F2"/>
    <w:rsid w:val="7C490589"/>
    <w:rsid w:val="7E4C610E"/>
    <w:rsid w:val="7E5356EF"/>
    <w:rsid w:val="7ED700CE"/>
    <w:rsid w:val="7FC07199"/>
    <w:rsid w:val="7FD50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7">
    <w:name w:val="Heading 1 Char"/>
    <w:basedOn w:val="5"/>
    <w:link w:val="2"/>
    <w:qFormat/>
    <w:uiPriority w:val="9"/>
    <w:rPr>
      <w:rFonts w:ascii="Calibri" w:hAnsi="Calibri" w:cs="Calibri"/>
      <w:b/>
      <w:bCs/>
      <w:kern w:val="44"/>
      <w:sz w:val="44"/>
      <w:szCs w:val="44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2</Pages>
  <Words>759</Words>
  <Characters>830</Characters>
  <Lines>0</Lines>
  <Paragraphs>0</Paragraphs>
  <TotalTime>3</TotalTime>
  <ScaleCrop>false</ScaleCrop>
  <LinksUpToDate>false</LinksUpToDate>
  <CharactersWithSpaces>1773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2018-11-19T00:40:00Z</dcterms:created>
  <dc:creator>Administrator</dc:creator>
  <cp:lastModifiedBy>無优</cp:lastModifiedBy>
  <cp:lastPrinted>2022-07-08T07:10:00Z</cp:lastPrinted>
  <dcterms:modified xsi:type="dcterms:W3CDTF">2025-07-09T03:10:40Z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74EEFB3E19B04D9A82F0845F5183B4D0_13</vt:lpwstr>
  </property>
  <property fmtid="{D5CDD505-2E9C-101B-9397-08002B2CF9AE}" pid="4" name="KSOTemplateDocerSaveRecord">
    <vt:lpwstr>eyJoZGlkIjoiYjI2MmZkOTUzMTJmYWJkNDAxN2NjZTZmM2U3YmZhODIiLCJ1c2VySWQiOiIzOTU2MTAxMzYifQ==</vt:lpwstr>
  </property>
</Properties>
</file>