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1DBB1"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</w:p>
    <w:p w14:paraId="49BB7CA8"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 w14:paraId="1210C75A"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14:paraId="1F05AA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B81DAF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BBCF26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58B24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DFECD4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2AECF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 w14:paraId="26B152C2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 w14:paraId="24C782C9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 w14:paraId="68CBB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C25909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19B6C7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54723F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489B40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086BB8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5B58F2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A00D36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4D5B1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E63CBA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57F8D2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210C6F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4A33CB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03FBF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04A8B8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7B5156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720642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8EAAB1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A44FF1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1FBBB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 w14:paraId="35EE7D7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786910A4"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40532D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6AA5A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 w14:paraId="1C8BFA91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93ABBC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2401CD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877C98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52792E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1DD36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0790DAE7"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3D5C6C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F0009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 w14:paraId="356D820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E563A0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4DDEC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47414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 w14:paraId="6960B0EB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2CCC8E"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□离校2年内毕业生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□16-24岁失业青年</w:t>
            </w:r>
          </w:p>
        </w:tc>
      </w:tr>
      <w:tr w14:paraId="559623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9E543F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CB9200"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10DA65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89A85"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65B380"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  □服从</w:t>
            </w:r>
          </w:p>
          <w:p w14:paraId="7209067A"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 w14:paraId="271309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64D56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BBB66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 w14:paraId="6BC12284"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 w14:paraId="1E2EE52C"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77" w:type="dxa"/>
        <w:tblInd w:w="-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344"/>
      </w:tblGrid>
      <w:tr w14:paraId="21F3DC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D57668"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 w14:paraId="78DD30FE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 w14:paraId="2EF4A528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  <w:p w14:paraId="195E440B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B2288B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214AEB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FBD25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60BCFBDC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 w14:paraId="4562A5E9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 w14:paraId="39F0EA4E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 w14:paraId="588B933D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 w14:paraId="4A9F11A5"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 w14:paraId="268BD4FD"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 w14:paraId="622A9589"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 w14:paraId="4806678C">
            <w:pPr>
              <w:spacing w:line="400" w:lineRule="exact"/>
              <w:ind w:firstLine="5280" w:firstLineChars="22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 w14:paraId="53119E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625E8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见习单位审核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0551F6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173C669E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3CEA50A1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34F63B1C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25857CE4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 w14:paraId="79CA09E5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7DAC2900"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 w14:paraId="3D4E72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1F0519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E1C40E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64B9172C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63F1A170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436EA2AA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116EBB54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 w14:paraId="71D57B27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232DECDF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 w14:paraId="28BE5C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F8AF07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43E9AA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 w14:paraId="33AAB528">
      <w:pPr>
        <w:rPr>
          <w:rFonts w:hint="eastAsia" w:asciiTheme="majorEastAsia" w:hAnsiTheme="majorEastAsia" w:eastAsiaTheme="majorEastAsia" w:cstheme="majorEastAsia"/>
          <w:sz w:val="24"/>
        </w:rPr>
      </w:pPr>
    </w:p>
    <w:p w14:paraId="7CB99F83"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mM0OTMwMTIyMjk1NWUzNTA4MjNlMDY0YzJkOTQifQ=="/>
  </w:docVars>
  <w:rsids>
    <w:rsidRoot w:val="2B095AC2"/>
    <w:rsid w:val="0226040A"/>
    <w:rsid w:val="12353FD0"/>
    <w:rsid w:val="1D8B521B"/>
    <w:rsid w:val="2B095AC2"/>
    <w:rsid w:val="2C7C2292"/>
    <w:rsid w:val="2E9C6AEC"/>
    <w:rsid w:val="32981890"/>
    <w:rsid w:val="40B43394"/>
    <w:rsid w:val="4C410B4A"/>
    <w:rsid w:val="68DC1E46"/>
    <w:rsid w:val="6D535020"/>
    <w:rsid w:val="73AC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382</Words>
  <Characters>389</Characters>
  <Lines>0</Lines>
  <Paragraphs>0</Paragraphs>
  <TotalTime>1</TotalTime>
  <ScaleCrop>false</ScaleCrop>
  <LinksUpToDate>false</LinksUpToDate>
  <CharactersWithSpaces>490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rr</cp:lastModifiedBy>
  <dcterms:modified xsi:type="dcterms:W3CDTF">2024-10-31T00:37:46Z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C5E0835356F44D79AD6A94D11B8D5DBB</vt:lpwstr>
  </property>
</Properties>
</file>