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2018年国家公务员考试面试真题（通用题3月8日）</w:t>
      </w:r>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注：本文来源于考生回忆，仅供考生参考！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25分钟5道题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一、经济发达地区应该实行地铁24小时运营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观点：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1、加班、有夜行需求的人较多；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2、晚上打车会存在安全隐患；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3、能增加就业。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请反驳以上观点。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二、网上报道你市海产品造假的新闻，对你市的经济和社会形象遭到较大负面影响，安排你组织一次新闻发布会，你认为应重点做好哪些工作？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三、看题本，有一段材料，大致内容如下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李和驴友们一起去山里探险，路上遇到小李的父母。小李的父母很着急，因为近期该地可能发生泥石流滑坡，而且连续两天联系不到小李，就联系抢险队一起上山寻找。抢险队劝驴友们抓紧下山，但是驴友们游兴正浓，不愿意下山，觉得是小李拖累了他们，纷纷埋怨小李。从三个角度中自选一个进行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1、小李父母：劝小李跟他们回家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2、抢险队员：劝驴友们下山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3、小李：被队友说服，打算继续登山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四、区政务大厅办事群众突然增多，等候区座位不够，很多人把窗口前的椅子搬走，导致窗口办事的群众没有椅子，只能半蹲着办事，这一幕被网友拍下来发到网上，造成不好影响，你是政务大厅负责人，你会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五、村组发放老年人养老补贴，因周期长等原因，老年人有意见，后来改进工作方式，给每个老年人办了银行卡，而且建了微信群，但是老年人还是有意见，领导安排你去改进发放工作，你怎做？</w:t>
      </w:r>
    </w:p>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2018年国家公务员面试真题（民航总局3月9日）</w:t>
      </w:r>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一、多家航空公司经常出现飞机不正点现象，你该怎么进行调查？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为保障旅客顺利出行，各个航空公司除特殊情况都应保证正点起飞。现有多家航空公司都存在航空不正点出行的情况，确实有必要展开详细的调查，以保障旅客朋友们的切身利益。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联系自己的小组成员成立调查小组，做好工作分配。并派专人负责调查问卷的制作和打印，本次调研活动主要通过线上和线下两种方式来进行展开。给相关的不正点出行的航空公司负责人打电话询问，是否存在不正点情况、频率是多少、什么原因导致的等等问题。同时在线上也设置意见收集箱，欢迎广大乘客朋友提交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然后，组织线下随机走访小组，针对距离较近的航空公司，派专人去现场暗中调查。针对各个航空公司的工作人员和乘客展开不同的调查，向工作人员侧面了解航空公司是否存在晚点等情况以及具体原因。了解完工作人员，向旅客朋友们发放调查问卷，让大家帮忙填写方便我们展开调研工作。可以给积极配合的旅客发放钥匙扣等小纪念品，以此调动大家的积极性。重点要了解到每个航空公司每月不正点出行的次数，原因以及是否有补偿措施等，为后续保障旅客正常出行的工作提供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其次，将线上和线下收集到的相关信息进行汇总，联系网络技术部的同事做数据分析，剔除掉无用的数据，将有效数据整理成册，提交给领导进行指示。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最后我也会认真记录本次调研活动，记录过程的经验和教训，同时建立长效机制，不定期检查机场是否仍存在不正点出行的情况，确保旅客正常出行。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二、有位老人在飞机上使用充电宝，老人态度非常强硬，称害怕手机没电，下飞机联系不到儿女，你是飞机上的乘警，你会如何与他进行沟通？请现场模拟。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大爷您好，我是这个航班的乘警，很高兴为您服务。大爷您先冷静一下，不管您冲不冲电，我们都会让您联系上女儿，这一点请放心。您的心情我们可以理解，毕竟老人出门家里孩子们都很惦记，可能您也很少坐飞机，所以对飞机上的很多规定不够了解。下面我给您讲一下飞机上的一些安全规定，由于充电宝基本上都属锂电池，由于锂电池工作的原理在飞机上尤其是高空使用会带来一定的安全隐患，而且起飞和降落的过程中是不能使用电子设备的，电磁信号干扰，会影响飞机的起飞和降落。所以还是请大爷配合我们的工作，高空飞行安全关乎各位乘客的自身安全，这是我们每一位乘客都应尽的义务，我相信大爷您也是一个通情达理的人，可能也是念女心切，这一点我们都理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要不您看这样，飞机上您不充电，等下了飞机取托运行李的时候，大厅内有手机加油站，那里就可以免费充电，只要开机就能联系上您的女儿，如果您还是不放心，就把您女儿的手机号发给我，到时候我会亲自给您女儿发短信说明情况，确定地点，一定能让她联系上您，所以不用担心了，现在您可以把手机关机，闭目养神，毕竟旅途还是很辛苦的。如果您有精力的话，也可以看看我们航班为您准备的杂志，有旅行方面的也有财经的，类别很多，总有一款类型适合您，祝您旅途愉快，再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他的各位旅客朋友们，如果还有用充电宝充电的情况请尽快停止，高空中使用锂电池容易引发火灾，请大家积极配合我们的工作，为了您的人身财产安全，也为了身边人的顺利出行，麻烦大家关闭手机等电子设备，最好祝各位旅客旅途愉快，谢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三、(小材料)有人在19号登机口掉了钱包，钱包中有大量现金以及各种银行卡等证件，他认为是飞机上的人偷的，假如你是航空警察，你该怎么处理？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身为航空公安的工作人员，应切实保护好旅客的财产安全。现突发此类情况，要尽快处理好，不能盲目。首先我会立刻联系19号登机口的工作人员，与他们核实情况，看是否确有丢失钱包的情况。如果消息属实，立刻赶赴19号登机口，快速了解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向失主询问大概在哪个时间点发现钱包不见了，这位旅客是已经下飞机了还是要乘坐飞机出行，时间是否紧张等问题。是不是遗落在飞机上了还是在办理托运行李的时候遗落在了前台，让他自己回忆下最后一次看见钱包是在什么地点。同时也要稳定住失主的情绪，因为大厅内都有摄像头，所以一般盗窃的案件发生较少，很大可能是遗落在了哪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初步了解情况后，我会通知广播站的工作人员，发布一条寻物启事，将失主的钱包大小、颜色、现金和银行卡等情况通过广播进行挂失，同时也提醒其他旅客朋友们帮忙留意，对拾金不昧的同志们我们会给予一定的奖励。如有发现线索，可拨打联系电话186…。与此同时，我会联系监控室负责视频管理的同事，将丢失钱包的可能时间和可能地点告知清楚，让同事尽量帮忙调取相关的视频监控，看看有没有线索。如果视频发现其他旅客有不正常行为举止，立刻着手展开调查，深究是否存在盗窃行为，并根据相关法规严惩不贷。如果监控视频也没发现任何异常，那多半就是失主将钱包遗落在了哪里，建议这位旅客先用手机将钱包里的银行卡挂失，冻结财产保证安全，后续再慢慢回想，相信一定可以找得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最后，通知各部门协同合作，发现线索第一时间联系该失主，同时也提醒其他乘客保护好自己的随身物品，保障旅途顺利。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四、给了十九大报告从2020-2050年的阶段性国家战略英文版，请进行概述。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从现在到二〇二〇年，是全面建成小康社会决胜期。要按照十六大、十七大、十八大提出的全面建成小康社会各项要求，紧扣我国社会主要矛盾变化，统筹推进经济建设、政治建设、文化建设、社会建设、生态文明建设，坚定实施科教兴国战略、人才强国战略、创新驱动发展战略、乡村振兴战略、区域协调发展战略、可持续发展战略、军民融合发展战略，突出抓重点、补短板、强弱项，特别是要坚决打好防范化解重大风险、精准脱贫、污染防治的攻坚战，使全面建成小康社会得到人民认可、经得起历史检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从十九大到二十大，是“两个一百年”奋斗目标的历史交汇期。我们既要全面建成小康社会、实现第一个百年奋斗目标，又要乘势而上开启全面建设社会主义现代化国家新征程，向第二个百年奋斗目标进军。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综合分析国际国内形势和我国发展条件，从二〇二〇年到本世纪中叶可以分两个阶段来安排。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个阶段，从二〇二〇年到二〇三五年，在全面建成小康社会的基础上，再奋斗十五年，基本实现社会主义现代化。到那时，我国经济实力、科技实力将大幅跃升，跻身创新型国家前列；人民平等参与、平等发展权利得到充分保障，法治国家、法治政府、法治社会基本建成，各方面制度更加完善，国家治理体系和治理能力现代化基本实现；社会文明程度达到新的高度，国家文化软实力显著增强，中华文化影响更加广泛深入；人民生活更为宽裕，中等收入群体比例明显提高，城乡区域发展差距和居民生活水平差距显著缩小，基本公共服务均等化基本实现，全体人民共同富裕迈出坚实步伐；现代社会治理格局基本形成，社会充满活力又和谐有序；生态环境根本好转，美丽中国目标基本实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个阶段，从二〇三五年到本世纪中叶，在基本实现现代化的基础上，再奋斗十五年，把我国建成富强民主文明和谐美丽的社会主义现代化强国。到那时，我国物质文明、政治文明、精神文明、社会文明、生态文明将全面提升，实现国家治理体系和治理能力现代化，成为综合国力和国际影响力领先的国家，全体人民共同富裕基本实现，我国人民将享有更加幸福安康的生活，中华民族将以更加昂扬的姿态屹立于世界民族之林。</w:t>
      </w:r>
    </w:p>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2018年国家公务员面试真题（出入境检验检疫3月10日）</w:t>
      </w:r>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材料一：十九大关于质量的内容;出入境检验检疫局积极把好关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材料二：畜牧养殖抗生素泛滥，传统鸡粪、猪粪等有机肥料中严重超标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材料三：D市香葱发展现状和遇到的问题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材料四：日本出台了“食品中残留农业化学品肯定列表制度”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材料五：D市目前开展的对策，各种技术和帮扶措施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1、结合材料，谈谈D市香葱产业发现的机遇与挑战。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2、针对日本出台“肯定列表制度”，D市要建立一个农产品示范区，由你负责策划和准备工作，你会怎么做?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3、农业大户不愿意放弃使用鸡粪肥料，而鸡粪肥料中抗生素超标，请劝说当地农户，进行现场模拟。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4、D市在扶持香葱出口中积累了很多经验，外地领导来你单位学习，请你起立作答向各位领导做经验介绍。</w:t>
      </w:r>
    </w:p>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2018年国家公务员面试真题（浙江检验检疫局3月8日）</w:t>
      </w:r>
    </w:p>
    <w:p>
      <w:pPr>
        <w:rPr>
          <w:rFonts w:hint="eastAsia" w:eastAsiaTheme="minorEastAsia"/>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一、有人有这样一种看法：一流产品国外销售，二流产品国内销售，请问你对此是怎么样的看法？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经济的高速发展的同时，我国消费者的购买能力也逐年递增，例如出国旅游带回多功能电饭煲；也有越来越多的人发现国外大品牌产品质量更好更耐用；与此同时，互联网的兴起也使得越来越多的人喜欢代购，海淘进口商品。同样的商品，在国内购买的质量总是差强人意。但也有不少的消费者发现，自己漂洋过海买回来的产品其实都是“中国制造”，本地的产品不在本地销售，是不是高质量的一流产品会销售国外，而二流产品才会在国内销售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我认为出现这种想法一方面可以理解，因为确实出现过这种情况，另一方面我们也要分析为什么会出现这种“内外有别”的情况。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制定标准的不统一是国外销售品好过国内销售品的部分诱因。出口的商品为了符合出口标准，生产商从生产线就开始严格把关，从出厂开始就是高标准严要求。而各个行业的出口标准与内销标准不一致，我国国内很多行业的标准都是一点点摸索中制定和完善的，制定标准偏低且不全面也不够细致，这种“双重标准”导致了人们认为一流商品流向了国外。也正因为这种“双重标准”，致使在国外可能不符合标准的产品，运到中国后却成为合格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监管体系不到位滋长了这类情况的发生。很多国际大品牌一直都是以高质量取胜，但曾经在我国也有国际品牌出现安全问题的新闻事件。在国外一直严格要求的产品，到中国了以后却出现问题，其实就是监管部门监督力度不够，违法成本过低导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第三，国内消费理念还不够完善也导致了一些一流产品流向国外。有很多一流产品更多的销往国外是因为其高品质的产品成本过高，受到价格因素的影响，在国内的市场较小，更大的销售市场有待发掘。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我认为要想扭转现在这种销售形势，需要内外共同携手。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现在的消费者对品牌商品的购买意愿强烈，也越来越多的把注意力转移到了高品质上，所以单纯的以低价格取胜已经不能满足现在的消费者了。在供给侧改革的浪潮中，生产商应该提高自身的生产能力，将更多精力放到自身的产品质量上，好产品永远有市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第二，完善产品生产销售标准，相关部门应向国际标准看齐，与时俱进完善各项制度。不只是惩罚机制，也要有一定的鼓励机制，鼓励更多的企业生产出好产品。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第三，监管得当，行之有效。监管部门应定期检查和不定期抽查，严格按照产品标准去执行，这样我们制定的行业标准才不会只是“纸上谈兵”，有效的推进和落实是需要靠政府部门去监督执行的。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国拥有着让全世界羡慕的国内市场，当国民对于产品的要求从经济实惠变为质量上乘、体验优越，我们的企业、我们的市场也应做出自己的改变。相信在不久的将来，我们一流的产品不仅能够远销世界，更能通行中华大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二、单位需要摸排企业在出口环节遇到的问题及三同工程实施的情况，领导交由你负责，请问你会如何展开调查？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由于国内外销售产品有标准上的差异，往往国外销售商品的品质好过国内商品，为了购买高质量的产品，很多消费者漂洋过海去购买海外商品。现在我国启动“同线”、“同标”、“同质”工程，就是为了让消费者足不出国也能买到一样高质量的产品。通过此次调查，我们可以了解目前的真实现状，为进一步工作开展提供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在调查前期，召集所参与此次摸排调查的工作人员开一个碰头会，在会议上对这次调查进行具体工作安排。为了更全面、更准确地了解不同类型企业的现状，我们可以采取分组走访的方式深入到每个对象企业。同时调查内容要丰富全面，具体内容可围绕“三同”工程实施和出口环节的问题等，例如参与“三同”工程后企业生产遇到什么难处；在推行国内外产品在一个生产线按照国际标准生产时是如何切实开展的；如何研发新产品确保产品可以适应出口和内销；对于国内的客户人群怎样定位等一系列问题。为了避免一些企业不配合调查这种情况，参与调查的工作人员要随身携带工作证明，如果有条件允许，可以准备好录音笔、摄像机等设备方便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开展调查时，每组人员要注意协调配合，提前与企业进行电话联系，约定时间以便安排好工作。在调查时，以引导为主，主要是多了解企业对于“三同”工程的实施和出口时的困难，详细记录才能有针对性的对于不同企业提供帮助。调查不能仅停留在负责人，也可以来到生产车间，对工人、研发人员、负责出口的工作人员分别进行调查。调查过程中，我们的工作人员要及时沟通出现的问题，保证调查顺利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调研后期可以重新集合所有的工作人员，对收集到的数据进行整合处理，形成此次调查的结果报告并上报给此项工作的主管领导。参会人员也可以分享在调查过程中出现的问题，为今后的工作积累经验。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再好的政策、再严的要求，关键还是要执行到位。只有做好实地调查，才能为各项工作的落地实施、后续工作的进一步开展提供依据。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三、现在要推广“三同”产品进超市，但是有一些企业不愿意参加，认为“三同”工程是政绩工程，对企业帮助不大，还认为检验检疫部门也不能承担商超的入场费用，面对这样的企业负责人，你怎么劝说？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各位企业朋友们，我是咱们检验检疫局专门负责三同工程的负责人，大家也都很清楚，现在咱们出口前景不是很乐观，很多企业业绩一再下滑，“三同”产品进超市不仅能帮助咱们的出口食品企业摆脱外销下降的困局，实现国际国内“两条腿走路”，更能提升国内食品安全水平，可以说是利国利企利民的好事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当然了，咱们很多企业朋友觉得可能对自己没什么帮助，不太想参与，那我给大家举个例子，福建宁德金盛公司在推进“三同”工作以来，今年前三季度该企业内销1500吨、货值5100万美元，同比分别增长60%、70%，产品入驻沃尔玛、京东商城，赢得广泛赞誉。可能大家会觉得这只是个例，但我想告诉大家这样的企业不胜枚举，所以大家可以放心，我们绝不是搞什么政绩工程，面子工程，而是真心的想帮助大家创收增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也有些企业朋友认为出口企业生产成本高于做内销的食品企业，“三同”企业眼下难以参与大型商超的价格战。现在，无论是电商平台，还是大型商超都没有开设‘三同’食品专区，好东西没地方卖。想要进入商超需要支付大笔费用，谁能支付？这方面大家也尽可以放心，我们会与超市进行沟通洽谈，取得他们的配合，请他们提供专门的“三同”产品区域供大家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们也会对全省多个大型超市及学校食堂、幼儿园、生活小区等，开展“三同”宣传普及活动，同时依托主流媒体对“三同”工作进行系列报道，提高社会对“三同”的关注度；同时还会充分利用“微信”“网络平台”等现代新媒体和横幅标语、传单等传统方式走进商超、社区、学校、幼儿园不厌其烦的进行宣传，不放过任何角落和消费群体，实现宣传全覆盖。通过观看、品尝实物，亲身感受“三同”食品的国际化高品质，增强消费者信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相信大家现在已经没有什么顾虑了，那就让我们一起齐心协力，共同让“三同”食品进万家！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四、你是三同工程推广人，正在接受记者的采访。请你现场起立，给在场媒体介绍一下三同工程。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各位媒体朋友大家好，我是三同工程的负责人，我们“三同”是指“同线、同标、同质”，即生产企业生产内、外销产品时，在同样的生产线上，按相同的标准生产，进而生产出来的产品达到相同的质量安全水平。“三同”产品进万家，可以让消费者足不出境就能买到与日本、韩国和欧美国家(地区)同等品质食品，可以促进我国境外消费回流，重振国货消费信心。因此，“三同”是提升质量供给水平、提振消费信心、利国利民的好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但是我们也需要认识到三同企业会面临的以下问题：第一，为了满足发达国家质量安全标准的需要，通常在设施、设备、人才和管理上投入较大，故生产成本较高。由于国内品牌，消费者观念尚未转变，假冒伪劣和低端品质食品仍有很大程度的市场空间，在国内市场低质低价竞争中反而会处于劣势；所以我们要对假冒伪劣产品加大打击力度，对三同企业进行一定的帮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出口食品企业缺乏国内消费者认知和信任，内销市场尚未有效打开，甚至一些品质一流，国外市场认可度高的出口食品在国内的知名度很小；所以我们要进行大力度的宣传，这就需要各位媒体朋友的大力支持了，希望我们可以共同打好这场硬仗，与此同时我们检验检疫也要深入到老百姓的生活中实地去宣传，带领老百姓去认识三同产品，获得百姓的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国内市场中间商多，回扣、返点等不正当竞争手段屡禁不止，同时还存在收款周期长、拖欠货款等情况，使供货方资金周转困难，使出口企业缺乏“安全感”；所以我们要给予“三同”企业适当的激励与补贴政策，同时帮助企业完善生产设施，强化质量管理，促进产业转型升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我们也要加强对三同企业的监督，解决生产企业自我约束不力、政府法规管理不及、认证机构和商业信息平台管理力度不足等诸多难题。相信只要我们共同努力，三同工程会给我们带来意想不到的惊喜！</w:t>
      </w:r>
    </w:p>
    <w:p>
      <w:pPr>
        <w:rPr>
          <w:rFonts w:hint="eastAsia" w:eastAsiaTheme="minorEastAsia"/>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2018年国家公务员面试真题（水利部3月8日）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(进考场前有20分钟读材料，面试时间25分钟。)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 有人说能干的人，事情越多;反而没有能力的人不干，乐得轻松。对此，请你给出两个对策，并说明理由。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 你的朋友小郑，平时认真工作、仔细，但是同事说他这是在领导面前作秀，嘲笑他，他很难过，你怎么劝他?请现场模拟。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 你们单位同事只是在水、电、纸张使用等方面节能环保，但思想意识不深刻。让你策划组织一次活动，提高同事们的思想意识，你怎么策划?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 社区要为老年人组织一次活动来丰富老年人的生活，组织老年人的兴趣培训班，你作为负责人该怎么组织?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 对于中国传统文化大家都有认同感，但认识不深，你怎么看?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2018年国家公务员面试真题（淮委机关3月8日）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一、政府开始为方便群众，把围墙拆了，后来又以办公为由，对来访者进行第二次安检，百姓有不满情绪，你怎么看？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随着社会的进步，我国正在从管理型政府向服务型政府转变，某县政府把外墙拆除，能够体现出我们政府的“阳光办公”，以人民为本，打开服务群众的大门，有助于树立政府的良好形象，建立与人民群众的血肉联系，拉近与人民群众的关系，是以人为本的重要体现。但政府又以办公为由对来访者进行第二次安检的行为，我认为有利有弊，是弊大于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一方面，不可否认二次安检存在积极的一面，这种做法能够加强政府的办公管理，使政府能够安全办公，有助于政府工作有序进行，减少寻衅滋事和针对政府的违法极端行为的产生。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但是与此同时，我们也要看到它值得商榷的地方，政府虽然拆除了外墙但是也建立了“内墙”，这样可能会使一些群众对政府心存芥蒂，增加了政府和群众之间的隔膜，引起群众的不满和误解，使以人民为本流于形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拆墙和二次安检的行为无外乎是希望更好服务群众的同时也能够更安全的办公，想要达到双赢的效果，我认为需要多方努力，共管共治。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其一，对于一些特殊的机关单位可以实施这种安检模式，不能所有政府都进行推广操作，因地因情况而定。比如检察院和司法局等容易发生安全问题的部门可以参考这种安检模式。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二，政府可以引导媒体正面宣传这个二次安检的问题，其实根本目的也是为人民着想，可以通过两微一端大力宣传政府这一做法初衷和重要性，也可以通过举出一些具体不法分子对政府工作造成影响的事例加以强调说明，让人们认识到安检工作的执行不仅仅是为了政府办公，也是为了来办事的人民大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其三，用多种渠道方式提高政府办公的安全性。通过一些技术手段对政府办公大院进行检测，加强安保工作。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另外，政府本身也应该提高为人民服务的意识，加强对政府工作人员服务意识和工作方式方法上的培训，以便更好的更切实的解决群众的问题，提高服务水平和质量。与此同时，政府在做任何决策的时候，都要从群众角度出发，进行充分的思考和对各方的调研工作，做到科学决策，民主决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最后，作为群众，我们也应该多换位思考，多从政府的角度出发，这样有利于政府一些制度的推行。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总之，政府已经在努力大步走在管理型向服务型政府转变的路上，我们政府依然要加快脚步，群众也请给政府一些时间，让政府工作更好更快的推进和落实。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二、弘扬地方文化歌曲具有很重要的意义，现在单位想要组织一个山歌有奖征集大赛活动，让你来组织，请问你会怎么做？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山间劳作枯燥乏味，村民通过山歌即兴抒发情感，寄托希望。山歌也是我国民歌的基本体裁之一，不同地区的山歌风格迥异，传承着不同的风俗和文化，是非常宝贵的非物质文化遗产。我县政府要举办山歌创作有奖征集大赛，可以有效地调动人们创造的积极性，更有利于山歌的保存和流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我会和文艺团的老同事取得联系，询问以前是否举办过相关活动，学习前辈的经验，制定出一个初步的方案，包括本次山歌创作有奖征集的山歌类型、征集方式、评比标准和评比流程等等。初步整理方案后向直属领导请示，按计划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然后，组织召开小组会议，将本次征集大赛的相关事宜广泛地宣传下去，可以通过电视广播、微博微信以及街头宣传等形式，尽可能人尽皆知，欢迎广大群众踊跃报名。报名方式可分为线上和线下两种形式，广大山歌创造者可以通过线上给我单位邮箱发邮件的形式参与报名，线下也可以让报名者直接将山歌稿件投递给我单位前台窗口，会有专人进行查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收集完山歌之后，开始山歌创作大赛的评比环节。第一轮我会通过网络让网友进行打分，也就是海选出一部分较为优秀的山歌。经我单位内部同事们公平客观的筛选，确定出第一批入围的山歌名单。再聘请高校的音乐系教师和我县较为出名的民谣作家出席我单位，一同针对入围山歌名单，进行审核和评选。确定出最终的获奖山歌名单，在网上公示3天，若无问题，确定为最终结果，给创作人颁发纪念奖章及奖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最后，将本次山歌征集大赛的所有获奖作品整理成册，汇报给领导以及在单位官方网站进行宣传，希望将我县的风土人情通过山歌的形式传播下去，被更多的人所熟知。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通过召开本次山歌创作有奖征集大赛，让更多的人认识到山歌也是我们文化传承的一部分，我们借此建立长效机制，可定期开展此类活动，随时收集并整理优秀的山歌作品。让山歌嘹亮，让传承不朽。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三、单位选择老王去参加交流学习活动，但他因为生活负担重而没有申请，小李是单位新人，工作积极并主动申请，但是组织不让他去。请分别让与两人进行沟通。(有题签，关于老王和小李的不同情况的表格)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943600" cy="15049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943600" cy="15049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作为人事部的工作人员，维护同事之间和谐的工作氛围是我的职责范围所在。那么我会分别与老王和小张进行沟通。找到老王进行沟通，告知其现在有一个去经济发达地区参加经验交流会议学习的机会，和他说明他的工作经验十分的丰富，对交流学习内容能够快速理解，详细的记录，并能够结合工作实际举一反三，将理论与实践相结合，更好的把学习内容带回本单位宣贯，让本单位所有工作人员及时了解到交流会议的工作内容，以点带面带动整个单位的工作开展效率化规范化。同时也会加强自身业务水平，确保未来工作顺利开展。同时针对没有主动申请的原因进行询问，如果是因为家庭负担的原因，我们单位会在他学习的过程中对他的亲属进行照顾，比如加强电话沟通、探访等工作，尽可能解决家庭上的问题，让他减少后顾之忧虑。我也会晓之以情，动之以礼的劝导老王，他作为一名中共党员，有很强的责任感，多年的工作中给我们单位做出了杰出的贡献，应该起到模范带头作用。人事部将这次机会给予他是对他充分的认同，交流学习后，和同事进行分享，希望老王能够按时参加。对于小张，我会这样和他沟通，感谢他的申请，对我们交流学习会议的重视，肯定他积极的工作热情，但是我们这次的交流活动需要的是工作经验比较丰富的人员，他入职时间较短，对于工作上的业务可能还存在一些不足，他可以在以后的工作中多积累经验，这次没有选他去不要有消极的情绪，依然保持热情，未来工作中还有许多类似的交流学习机会，我们会优先考虑小张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四、局长在参加一个活动会议上，被记者反映之前已整改好的造纸厂，现在还在排污。局长让你去处理，请现场模拟与记者的对话。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大家好，请大家保持冷静。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作为国家工作人员，我们更能认识到绿色是我们发展的底色。所以在追求经济高速发展的同时我们也会注意环境的保护。对于记者所说的造纸厂违规排污问题，我们早已在10日前就开始从自查自纠阶段转为集中整治阶段，期间已责令其停业。但记者说，排污现象仍然存在，这需要我们进一步进行核实，若其真实存在，我们绝不姑息，定会严加处罚。并会根据污染情况责令企业对于农户按损失进行赔偿。请大家相信，我们政府是有决心和能力解决问题。但若其并不存在，对于记者未经核实，就制造群众混乱，以讹传讹，我们也会追究其责任。媒体作为我们政府的喉舌，应该传播正确信息，杜绝网络谣传。最后感谢各位群众和媒体朋友对我们的监督，这个事情的调查及处理结果会在三到五个工作日内在我们的官方网站上予以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今后我们环保局也会加强对于工作人员的培训，提高工作人员的服务意识和责任意识，加强对绩效考核，防止类似事件再次发生。绿水青山就是金山银山，大家放心，我们定会谨记在心，保护环境，切实保障我们群众的利益。同时再次感谢大家对我们的监督，谢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五、农民以种蘑菇为生，但最近农药品残留超标，遭到企业拒收，农民们不愿意继续种了，你会如何处理此事？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作为一名政府工作人员，有义务解决目前农户面临的困难，急农户之所急，想农户之所想。蘑菇是本乡的主产业，如果农户不再种植蘑菇，将会使本乡主要产业丧失规模效应，对本乡经济造成不良影响同时也会让农户遭受经济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针对这种情况要及时安抚群众，告诉他们政府会尽快想办法解决，核实消息的准确性之前，不要以讹传讹。同时对农户的种植方式和农药使用习惯进行详细了解，如果确实农药使用不够规范，那么就要劝说他们转变思维，从思想上重视蘑菇的质量改变种植习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实地走访蘑菇加工厂了解情况，核实农民得到的消息是否代表企业真实的意思，或是某些一线工作人员信口胡说并不能代表企业的官方立场。如果农民得到的消息只是该厂某些一线工作人员的个人立场并不能代表企业官方，那么就要求企业对一线员工加强管理和教育，避免类似事件再次发生，以免造成不良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如果确实企业不想再从本乡收购蘑菇，那么我要耐心说服企业负责人不要因为一次的不合格就草率的违反协议，不再履行承诺。这种做法会有损企业在本地的形象，不利于企业的长远发展，失去了农民的支持从长远来看企业将无法在本地立足。同时向企业保证政府会协调村民加强对蘑菇质量的管控，确保今后的蘑菇质量符合标准，否则可以不予收购，希望其对于类似事件变通处理不要过激，这样就能实现企业效益和农民利益的双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第三，尽快联系相关部门，邀请相关农学专家对村民进行培训，指导村民正确培育蘑菇和使用农药，确保蘑菇质量过关，并定期跟踪回访，及时解决村民遇到的各类技术困难，从根本上避免类似的事件再次发生。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四，发展农村经济不能光靠一个企业一个项目，我们要多措并举，积极帮助农民联系其他企业和其他渠道分销蘑菇，这样当其中一个企业出现问题时，对于农民的影响也不会再有这么大，也更有利于农民提高收入和本乡发展经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这件事的教训就是我们在签订协议时应该尽量详细的考虑到各种情况的发生，有针对性的约定各类情况发生时的解决办法，将办法落实到纸面，这样才能更好的约束双方，减少不必要的麻烦和纠纷。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2018年国考面试真题（安徽气象局、国家物资储备局、煤炭勘探局3月8日）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一、某市要施行24小时地铁，请你站在反对的立场，对以下三条24小时运行的理由进行一一反驳。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①本市夜间也有较大的人流出行量，如果地铁实行24小时运营，能够方便民众夜间出行聚会或工作等；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②夜间公共巴士和出租车安全性不高，地铁相对安全；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③24小时运营地铁有利于增加就业机会。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1．地铁运营成本高，晚上聚餐和工作的毕竟是少数，而且这部分人还有许多会选择自驾车或者出租等方式，属于公共资源浪费；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2．出租车虽然不安全，但这毕竟是极少数的现象，应该加强对出租车行业的规范和管理；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3．地铁能提供的就业岗位极为有限，而且夜间营运，对于工作人员的身体健康也不利，一来浪费公共资源，二来没有统筹考虑地铁工作人员的利益，三来对出租车从业人员不利，造成他们的收入降低。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二、网络上流传某沿海城市海产品的不良视频，这对当地海产品市场造成了一定冲击，并损害了城市形象。现在你们单位要召开新闻发布会，领导让你负责组织，你会怎么办？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(有的考场有追问：在新闻发布会现场你会重点发布哪些消息)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参考解析</w:t>
      </w:r>
      <w:r>
        <w:rPr>
          <w:rFonts w:hint="eastAsia" w:ascii="宋体" w:hAnsi="宋体" w:eastAsia="宋体" w:cs="宋体"/>
          <w:b w:val="0"/>
          <w:i w:val="0"/>
          <w:caps w:val="0"/>
          <w:color w:val="000000"/>
          <w:spacing w:val="0"/>
          <w:sz w:val="21"/>
          <w:szCs w:val="2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关于本地海产品的不良视频发布到网上，对于当地的水产经营情况和本市的经济发展状况会直接产生负面影响，领导安排我组织新闻发布会，我会从以下几方面入手：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首先，我要先了解海产品不良视频的来源，是否属实，以及视频中讲述的问题涉及到哪些相关部门。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通过媒体公布召开此次新闻发布会的具体信息，包括时间、地点、受邀参加的相关部门，包括本市商业联合会的相关领导、曝光的海产品企业相关负责人、本市品牌企业代表团、主流媒体及部分市民。同时，要安排好新闻发布会的工作人员，如：引导员，后勤人员，场控及新闻发言人等。新闻发布会的流程内容要与领导商议确定无误后再做布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当天新闻发布会设置如下环节：第一，市政府先将网上不良视频的情况进行简述，由涉及的企业对视频中的问题进行解释；第二，由本市商业联合会的相关负责人对本市海产品的运营情况进行讲述；第三，设置记者提问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最后，请参会人员一起参观本市海产品的品牌企业或播放相关视频。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新闻发布会结束后请相关媒体做如何报道，情况属实，将责令企业整改，情况不属实，发表声明，解除社会对企业的误会并追责视频的上传者。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第二问：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重点应该发布的内容是：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1．生产的海产品的生长环境是否健康，所在海域是否遭受过海洋污染。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2．整个海产品的生长过程是野生还是养殖的，要给予一定的说明，生长的每个过程要由相关的养殖人员进行阐述，如果是养殖的，还要说明海产品的喂养饲料是什么。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3．本市海产品市场的运营方式如何，产品销往地有哪些。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4．本市的品牌企业都有哪些，一直以来的口碑如何，信誉如何，销量如何。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三、材料题：</w:t>
      </w:r>
      <w:r>
        <w:rPr>
          <w:rFonts w:hint="eastAsia" w:ascii="宋体" w:hAnsi="宋体" w:eastAsia="宋体" w:cs="宋体"/>
          <w:b w:val="0"/>
          <w:i w:val="0"/>
          <w:caps w:val="0"/>
          <w:color w:val="000000"/>
          <w:spacing w:val="0"/>
          <w:sz w:val="21"/>
          <w:szCs w:val="21"/>
          <w:bdr w:val="none" w:color="auto" w:sz="0" w:space="0"/>
          <w:shd w:val="clear" w:fill="FFFFFF"/>
        </w:rPr>
        <w:t>小李参与了一支由驴友组成的探险队去登山，2天后登山队遇见了专业救援队的搜救队员和小李的父母。经过与救援队员交流得知，原来他们在寻找小李。原来之前小李在登山的过程中与家人失联，家人十分着急，就与救援队一起来寻找小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以下是3个角色，请你任选一位，进行情景模拟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①驴友领队小王：劝说大家继续玩；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②搜救队员：劝说大家应该全部回去；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③小李：劝说父母回去，让自己继续探险。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考生选择第3种身份进行模拟。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爸爸，妈妈，你们怎么找来了？你们又是不放心我吧，来，来，你们二老先在这坐下赶紧歇一会，这么高，你俩爬上来肯定累坏了，喝点水。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不好意思让你们和各位搜救队的队员担心了，之前没有信号，手机信息发不出去，其实是因为我和几位队友走到了深山区，特别高兴的是，在那里发现了我们一直要寻找的遗址的踪迹。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妈妈，您又劝我回去了，您又想让我放弃了吗？爸爸妈妈，我知道你们一直为我的安危担心，但是你们也知道我从小到大的梦想是什么，我之所以学了这个专业，后来在这工作，就是因为我觉得我的工作异常的神圣伟大，对国家、对社会都有很大的价值，我真的喜欢这项工作啊，所以我不会放弃的，即使有一些危险在，但这正是它的魅力所在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爸爸，我知道您的意思，你是说靠我一个人的努力不会成功，是啊，成功要团队的共同努力，我们整个登山探险队就是由这样一群勇敢拼搏的年轻人组成的，这个团队少了谁都不行，每个人都发挥着不同的价值。现在我们已经有了很大的成果了，今天就发现了我们一直苦苦寻觅的东西，只要继续沿着这个方向搜寻就一定能成功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爸爸，妈妈，你们还是不放心的话，你们看看这是什么，我们都有很完备的安全防护措施，不会出现生命危险的，这是我身上的导航仪还有这么多的安全装备，都是防止意外发生的，我们是有备而来的，所有可能发生的，哪怕是万分之一的可能性，我们都已经想到了，所以请二老放心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对，这样就对了嘛，你们的支持是我最大的动力，我一定不会辜负你们和国家的希望，保证会完成任务。你们赶紧下山吧，注意安全。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四、年底，前来税务大厅办事的人很多，有人把放在报税窗口的凳子拿到了休息区，导致该窗口的群众半蹲着报税，有人把现场照片上传到了网上，现在你作为税务大厅负责人，请问你该怎么办？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年底政务大厅工作异常忙碌，等候办理业务的人数增多，导致有人为了个人休息方便，将窗口的椅子搬到了休息区，致使办理业务的人半蹲身子办事的情况，而这一画面被人拍下放在了网上，对本单位的影响很不好，我作为负责人，要第一时间对此事进行道歉，由于办事大厅的设施不完备，应对人数激增的突发事件处理不及时，才导致这一情况发生，恳请广大市民和网友给予谅解，并对群众的监督批评表示感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接下来，我要对政务大厅进行规范化的管理，首先，对大厅的基础设施进行检查，查看椅子数量是否充足，若在办理业务的高峰期存在不足的情况，要及时购置一批备用的椅子或常用物品以备不时之需。同时，也要仔细排查椅子和其他物品是否完好无损，一旦出现损坏的情况，将会给群众带来安全隐患也会影响我们政府部门的形象，所以要定期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对于办事大厅的管理制度要严格监督执行，不允许办事人员随意挪动椅子，办事大厅内的物品用完之后要归还原位，并安排相关工作人员在办事大厅内进行流动服务，遇到需要帮助的群众要主动耐心给予协助，将问题扼杀在摇篮里，时刻提醒自己将服务做到极致，凡事想在百姓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要设置百姓意见箱，或者将部门的公众号和官网公布出来，便于随时听取百姓的意见。对于等候区的百姓要格外关注，可以准备饮水机和小糖果，或者是办理业务的小册子，用于等候多时的百姓打发时间，避免出现不安情绪。</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总之，政务办事大厅的性质就是为百姓服务，而服务体现在方方面面，点点滴滴，对于百姓的服务要做到零瑕疵。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五、乡政府给70岁以上的老人发放养老金，在之前的养老金发放过程中，出现发放周期长，明细不清楚等问题，于是乡里开始使用银行卡发放养老金，并建立微信群为老人们服务，但是还是有老年人不满意。乡政府领导让你来整改此事，你该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为了提升老年人的晚年生活质量，保障其无忧的生活，政府特为当地的老年人发放资金补助，可是这一利好政策非但没有达到预期效果，还引发了老年人的不满，现在这项工作领导交由我负责，我打算从以下几方面开始着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我要调查清楚本村老年人的基本信息，包括老年人的数量，年龄，是否为独居或空巢老人，子女是否在身边，并且向上级相关组织单位问询发放补贴的明细表，若没有明细表则要自行制作。同时可走访村里一些老人，问询其对发放补贴的意见，及希望的发放方式，确保心中有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其次，通知村里各位老人来领取补贴，一定要注明领取的时间、地点、携带的相关证件，如果子女在身边的最好在子女陪伴下领取，通知中也要对之前工作的不周之处表示歉意。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再次，在领取补贴当天要提前准备好明细表，印泥，签字笔等物品，设置统一的领取方式，即现金发放，由于老年人对于银行卡、微信、支付宝的使用较少，普遍没有网络账号，而且老年人仍习惯于传统支付方式，对当下比较流行方便快捷的方式不信任，综上，统一采用现金发放的形式。领取补贴后，需本人签字并加印手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建议领取补贴时老人在子女或亲人的陪同下进行，防止老人因年纪大，行动迟缓，领取流程不清楚等原因延误补贴领取工作的进行；若老人为空巢老人或独居老人，则为其发放补贴时要额外耐心细心，讲清楚补贴的金额，嘱咐其保管好资金；若当天因特殊原因无法到场的，要通知到本人另外领取补贴的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最后，留下本人或单位的联系方式，有任何问题可随时拨打电话，第一时间给予解决。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bdr w:val="none" w:color="auto" w:sz="0" w:space="0"/>
          <w:shd w:val="clear" w:fill="FFFFFF"/>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对待百姓的问题要想法设法办好，真真切切为百姓服务。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2018年国家公务员面试真题（审计署3月25日）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1.习近平十九大报告中提到：以人民为本，你怎么看？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2.国家最近优化审计职责，实现审计全覆盖等一系列措施，谈谈你的看法？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3.一个贫困村，有百余人，老人居多，却利用扶贫资金建了塑胶跑道篮球场，跑道的造价远高于市场价，请问扶贫资金使用存在的问题及如何核查？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4.有企业向河流排放污染物，并派人在那盯着，审计组组长派你和两名环保局工作人员配合你开展调查，你怎么安排？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2018年国家公务员面试真题（安徽国税局3月18日）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一、请给漫画拟两个标题，并就其中一个结合社会现象进行阐述分析。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2495550" cy="2371725"/>
            <wp:effectExtent l="0" t="0" r="0" b="952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2495550" cy="23717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我为这幅漫画拟定两个标题，其一是方向错了也枉然，其二是千里之行始于足下。下面我就第二个题目具体展开论述。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如果我们把漫画中的箭头比喻为一个人正向的发展轨迹，顺着箭头的方向为积极向上，而背着箭头方向为逆向而行，图画中箭头前面的人往回跑，纵然轻装简行，然而方向错误，而顺着剪头的方向即使负重前行，步履缓慢，然而却一步一个脚印，正可谓千里之行，始于足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世上也许大多都是数学题，你要最大值必须要有1，就算后面都是零，你依旧最大；反之你一开始就是零，后面就算有再多的1也无济于事。古往今来，能够在事业上取得成就的人是很多的。他们的成就和荣誉，往往令人敬佩、羡慕，人们也常渴望着能取得他们那样的成就。然而，怎样才能达到预想的目标呢？做任何事情，都要脚踏实地，不能虚度光阴，要为实现自己的理想而不懈努力。无论多么远大的理想，伟大的事业，都必须从小处做起，从平凡处做起。现在有些人却不然，他们似乎只知道树立理想，却不认真想想该怎样去做。像他们这样日夜看着远方辉煌的目标而打发自己的青春，浪费自己的生命，到头来只能是个曾立志的无志者，到老一事无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在这纷繁的人生路上，我们躲不了风吹雨打，避不了跌跌撞撞，更逃脱不了心灰意冷。但是一个人，早已有足够的坚强来应付，去面对那些知道或不知道，经历过或没遇过的无常世事。志向高远固然重要，但要实现它，却需要一步一个脚印，踏实认真的努力。人世间没有一蹴而就的成功，任何人都只有通过不断的努力才能凝聚起改变自身命运的爆发力。认准方向朝着理想，从小处做起，一步一步地积累着，走下去，这就是成功的秘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二、大学团支部有四个人，一个姓林，是正团委书记；一个姓王，是团委副书记，一个姓张，一个姓陈，小张和小陈是团委干事。你是小林。问以下各项事情如何安排？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(1)小王要参加9:00-12:00托福考试。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(2)10:00-11:00要组织团委会议，必须有两个人参加；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(3)小陈要准备辩论赛，上午预赛，下午复赛；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(4)小张要去陪他父亲至少半天，父亲在医院里，要有陪护；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(5)下午3点的时候一个人要去迎新晚会主持，一个人组织，一个人借服装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(6)下午2点到4点我要参加机动车路考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(7)有两个学生闹纠纷了，导员让我下午3点陪着解决纠纷；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题目中确定要本人参加的是(1)小王参加9:00-12:00托福考试，(6)我下午2点到四点参加机动车路考，(3)小陈要准备辩论赛，上午预赛，下午复赛，确定固定时间后，必须有两个人参加10:00-11:00团委会议，即我和小张，之后小张去医院陪同父亲至下午三点，我去参加机动车路考，小王考完托福之后去处理学生纠纷，下午大家统一结束后分别赶往迎新晚会，到的比较早的小王和小张分别负责组织和借服装，之后由擅长演说的小陈赶来主持，如果来不及，我作为后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三、现在社交障碍，有些人拒绝与别人交往。你认为哪两个因素会导致社交障碍？结合经验谈谈如何克服和预防？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社交障碍主要表现在与人交往时，尤其是大众场合时，会不由自主地感到紧张、害怕，以致手足无措、语无伦次，严重的甚至害怕见人。我认为导致人们社交障碍的两个比较重要的因素是自卑和孤僻。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一，自卑。他们在人际沟通的过程中往往缺乏交往的勇气和信心。表现为在社会交往中想象成功的体验少，想象失败的体验多，缺乏自信，总认为自己不行，缺乏交往的勇气和信心。接纳你自己。面对这样的问题，我建议的预防和克服措施为，不否定自己，不断地告诫自己“我是最好的我”，“天生我材必有用”。不苛求自己，能做到什么地步就做到什么地步，只要尽力了，不成功也没关系。不回忆不愉快的过去，过去的就让他过去，没有什么比现在更重要的了。接纳自我，可以从停止对自己的挑剔、批判、责难做起，不再苛求自己，不再急于从负面情绪中逃开。真实面对后，常常发现事实没有之前想得那么可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二，孤僻。表现为把自己的真实思想、情感掩饰起来，试图与人保持严格的距离。社会交往中过多地约束自己的言行，以致无法充分地表达自己的思想感情，阻碍了人际关系的正常发展，使别人无法接纳，从而影响了社会交往。面对孤僻倾向的人群，我建议采用团体预防和治疗的方法，运用团体的能量场，在团体的支持和帮助下，建立爱与信任的氛围，分享彼此的情绪与问题，在集体的智慧帮助下，在团体里一起走出社交恐惧的困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2018年国家公务员面试真题（安徽国税局3月17日）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第一题、</w:t>
      </w:r>
      <w:r>
        <w:rPr>
          <w:rFonts w:hint="eastAsia" w:ascii="宋体" w:hAnsi="宋体" w:eastAsia="宋体" w:cs="宋体"/>
          <w:b w:val="0"/>
          <w:i w:val="0"/>
          <w:caps w:val="0"/>
          <w:color w:val="000000"/>
          <w:spacing w:val="0"/>
          <w:sz w:val="21"/>
          <w:szCs w:val="21"/>
          <w:bdr w:val="none" w:color="auto" w:sz="0" w:space="0"/>
          <w:shd w:val="clear" w:fill="FFFFFF"/>
        </w:rPr>
        <w:t>组织激励很重要，要做好组织激励有不同的方法，如：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职业发展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成就感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工作环境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组织文化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人际关系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薪酬福利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领导认可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请你从以上方法中选择两条，并具体谈谈你的看法。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【破题】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此题用选择类考题考察考生对职业的认知与自我定位，从科学管理角度了解考生对未来工作的认知和期待，仔细分析其中的要素，可以有软件/硬件、个人/团队、物质/精神、当下/长远等不同角度展开分析。且里面有些要点可能有交错，如领导认可和成就感、工作环境与组织文化等，考生请注意避开一致性较高的选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【亮点点拨】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考生选择自己认可的点，找到两点之间的关系，如工作环境、职业发展两条，就分别可以阐述为当下和长远两个角度。工作环境是刚进入单位自己学习实践的环境，可以分硬件和软件两个方面，职业发展是以后自己的职业发展规划，以及单位提供的晋升渠道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2、也可简单谈谈激励是外部因素，自身努力学习工作不仅是为了激励，更在于更好地服务于单位，服务于群众。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第二题、</w:t>
      </w:r>
      <w:r>
        <w:rPr>
          <w:rFonts w:hint="eastAsia" w:ascii="宋体" w:hAnsi="宋体" w:eastAsia="宋体" w:cs="宋体"/>
          <w:b w:val="0"/>
          <w:i w:val="0"/>
          <w:caps w:val="0"/>
          <w:color w:val="000000"/>
          <w:spacing w:val="0"/>
          <w:sz w:val="21"/>
          <w:szCs w:val="21"/>
          <w:bdr w:val="none" w:color="auto" w:sz="0" w:space="0"/>
          <w:shd w:val="clear" w:fill="FFFFFF"/>
        </w:rPr>
        <w:t>小赵，家在北京，在西安政府工作，过年期间有如下安排。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1、国外的大学同学要来西安玩，这位同学曾经给过小赵很多帮助，而且春节期间他只能在国内待几天时间;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2、父母让回家吃年夜饭，而小赵和妻子已经两年没回北京过年了;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3、大年初一，领导让小赵陪同，一起下基层慰问;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4、年初四单位安排了小赵值班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5、年初五初中同学在北京结婚，他最晚结婚的同学，希望大家都可以参加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6、妻子给小赵一个惊喜，订机票去三亚旅游5天，年初二出发。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如果你是小赵，你会怎么安排?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【破题】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遵照轻重缓急、公私分明的原则，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1、明确春假期间需要把时间分成整两块：在西安和在北京。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2、分析出必须完成的事：陪同领导慰问、值班;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能够调整的事：年夜饭、朋友结婚、招待老同学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可能需要延期的事：旅游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3、转换思维方式不要被事情本身限制，考生重点考虑的是现实生活中这样的情况出现的处理方式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【亮点点拨】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1、可以先安排好在西安的工作，比如跟领导报备，和西安本地同事调班，年三十值班，让同事可以在家过年并负责初四并告知父母年初一之后回北京过年。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2、确定回国的同学来西安的时间，以确定回北京的时间;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3、年初一慰问之后尽快赶回北京;(如果外国同学要早来，那就初三初四回北京)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4、在北京期间陪伴父母，尽量参加初五的婚礼，如果参加不了也要提前去探望同学，送上自己的祝福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5、初五参加完同学婚礼后，赶回西安，利用剩余两天假期陪伴老同学。(如果老同学已经来过了，就不需要这一点)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6、与旅行社协商将旅游推迟，如利用年休假期间，也实现了错峰出行。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第三题、</w:t>
      </w:r>
      <w:r>
        <w:rPr>
          <w:rFonts w:hint="eastAsia" w:ascii="宋体" w:hAnsi="宋体" w:eastAsia="宋体" w:cs="宋体"/>
          <w:b w:val="0"/>
          <w:i w:val="0"/>
          <w:caps w:val="0"/>
          <w:color w:val="000000"/>
          <w:spacing w:val="0"/>
          <w:sz w:val="21"/>
          <w:szCs w:val="21"/>
          <w:bdr w:val="none" w:color="auto" w:sz="0" w:space="0"/>
          <w:shd w:val="clear" w:fill="FFFFFF"/>
        </w:rPr>
        <w:t>小李是一名志愿者，参与爱心助学志愿帮扶工作。而小李的帮扶对象比较冷淡，从来没有对小李没说过感谢的话，小李找到爱心助学志愿服务队的工作人员，表示希望能更换自己的帮扶对象，假设你就是那位工作人员，你会怎么安抚小李?请情景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【破题】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目的：明白小李的目的——得到认可进而获得成就感和尊重感;自己劝说的目的——让小李能继续安心参与志愿工作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情感：作为志愿者，小李不求回报但心有委屈，所以需要在情感上体恤小李。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引导：提示小李考虑到助学对象的情况，引导他能够给对方切实的帮助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注意模拟时的语气与措辞，不要过于刻意。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【亮点点拨】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1、就小李想更换帮扶对象为突破口，询问他现在的帮扶工作有什么问题，以此为契机，让他能够倾诉自己心中的委屈。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听完委屈和原因后，充分表达对小李的肯定，志愿服务本就是不求回报，小李一直以来的努力工作组都看在眼里，让他感受到自己的工作也是得到尊重与认可的。也可以跟小李说明工作组这边接到了群众的反馈电话，对小李贡献的感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也需要跟小李交流清楚，如果遇到困难就退缩，是不是更没有成就感?引导小李思考，帮扶对象既然是学生，会不会因为自尊心强，甚至有些敏感，也许帮扶方式他不接受，或者是接受了也不好意思说?劝说小李做好事一不能心急，二要帮到点子上，比如可以举一些高校给困难学生补助，是根据学生在食堂刷卡的金额判断，悄悄打款，保护了学生的自尊，也解决了学生的燃眉之急，希望小李能够思考换一种工作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4、如果能提到志愿服务的精神(3月15日考题中出现过)奉献、友爱、互助、进步，也可以作为亮点。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2018年国家公务员面试真题（安徽国税局3月16日）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面试形式：半结构化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一、漫画题：根据漫画拟两个以上标题，并就其中一个标题结合社会现象展开论述。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3857625" cy="2886075"/>
            <wp:effectExtent l="0" t="0" r="9525" b="952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tretch>
                      <a:fillRect/>
                    </a:stretch>
                  </pic:blipFill>
                  <pic:spPr>
                    <a:xfrm>
                      <a:off x="0" y="0"/>
                      <a:ext cx="3857625" cy="28860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r>
        <w:rPr>
          <w:rFonts w:hint="eastAsia" w:ascii="宋体" w:hAnsi="宋体" w:eastAsia="宋体" w:cs="宋体"/>
          <w:b w:val="0"/>
          <w:i w:val="0"/>
          <w:caps w:val="0"/>
          <w:color w:val="000000"/>
          <w:spacing w:val="0"/>
          <w:sz w:val="21"/>
          <w:szCs w:val="2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我为这个漫画起两个标题，一个是“打破常规促发展”，另一个是“变中求新，闯出发展新路子”，下面我就第二个展开论述。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俗话说，“变者，天下之公理也”，我国改革开放三十年里，从实行联产承包，到打破“大锅饭”，从农民工涌入城市，到“大众创业、万众创新”，变已经成为一种社会常态，变中求新更是发展进步的重要动力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变中求新指明了目前经济新常态下的发展路径，为我们攻坚克难提供了新的启示。东北等老工业基地振兴发展，不能再唱“工业一柱擎天，结构单一”的“二人转”，只有做好“加减乘除”，才能跨越“滚石上山、爬坡过坎”的关键阶段；各地的产业发展，不能再以牺牲资源环境为代价，走“先污染、后治理”的老路，只有加快推动生产方式绿色化，构建科技含量高、资源消耗低、环境污染少的产业结构，才能实现提质增效、转型升级的目标；拨正民生的指南针，推进扶贫开发工作，不能再搞大水漫灌、撒“胡椒面”等做法，而应坚持精准扶贫，广泛动员社会力量扶危济困，才能确保贫困人口如期脱贫，共同实现小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出路从来都不是从天上掉下来的，只有勇于求变、积极转变、务实谋变，才能找到破解问题的方法，开辟改革发展的新路，不断把各项事业推向前进，才能交出无愧于时代和人民的崭新答卷。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二、小张打算在社区开一家实体店，目前有三个选择：报刊社兼营彩票、特色面馆、宠物美容店。如果你是小张，怎么调查选出最优方案。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在政府的大众创业、万众创新的号召下，越来越多人开始投入创业的浪潮，作为年轻人的小张要在居民楼旁边创业，目前有三个方案可供选择，但是如何确定出最优方案，可以从以下几个措施着手：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首先，我要考察一下居民楼附近有无面馆、报刊和彩票站以及宠物美容店，如果有的话，距居民楼有多远，数量多少，经营状况如何，对竞争对手要有一定的了解，为以后更好的市场运作做准备。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要考察这个小区的居民情况，包括：1、年龄层，小区内以年轻人居多还是老年人居多，一般年轻人都比较重视生活品质，所以宠物美容院会有一定的市场，年轻人的工作又比较繁忙，所以为了图省事会经常考虑去饭店吃饭，所以面馆也可以考虑。而年纪大的人对移动互联网不是很在行，所以获取新闻的方式还是以传统方式居多，报刊亭可以提供便利，他们又有很多闲暇时间，所以设一个卖报刊和彩票的点会比较好一些；2、收入层，如果小区较高档，居民生活水平也相对来说比较高，宠物美容店的市场会大一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再次，要随机调查一些居民，数量暂定100人，以调查问卷和随机访问两种方式为主，询问对于居住周边环境的意见，了解居民更倾向于经营什么项目的店铺，最好可以在面馆、报刊和彩票站、还有宠物美容院三者中做出选择。还要调查居委会还是社区的一些工作人员，对所辖小区的情况进行分析，给出创业项目的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最后，汇总实地考察情况和调查问卷情况，对数据进行综合分析，选择最具市场潜力和发展空间的方案，既为居民谋得生活便利，又为自己赚得创业的第一桶金。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三、进入职场后，良好的人际关系尤为重要，选择你认为处理工作中人际关系最重要的两个点并说明原因。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每个人都渴望事业上有更好的发展、渴望得到他人的热心帮助、渴望得到组织的提拔晋升、渴望自己有个和谐的工作环境，这其实都与你的人际交往能力密不可分，那么建立良好的人际关系就成为了我们每个人都要面对的问题，我认为，最重要的因素是以下两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要以诚相待。对待他人要真诚、信任、尊重，要以宽阔的心胸接纳他人的不足和缺点，“金无足赤，人无完人”，每个人都有自己的生活方式和性格特点，所以对别人要抱着诚挚、宽容的胸襟，而对自己要养成自我批评的习惯，尤其当工作中出现了分歧意见时一定要善于聆听，更是抱持有过必改的态度。同时，多发现他人的优点，真诚的去学习，“三人行必有我师焉”，时刻保持谦虚低调的态度，职场中每个人都是值得我们学习的对象，只有这样别人才乐意帮助你，乐意与你交往，你也会在人际交往中感到轻松愉快。</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要善于合作和分享。时时处处站在他人的角度来考虑问题，经常要与别人合作，要善于与别人合作，在取得成绩之后，要与他人共同分享；给他人提供机会，帮助其实现生活目标，这样别人才会信任你并成为工作上的好伙伴；当他人遭遇到困难、挫折时，伸出援助之手，给予帮助。在此需要牢记的是“朋友需要您今天帮助，千万不要等到明天”。这样才能打破人际交往中的障碍和瓶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职场中，免不了要与领导，同事间的接触，掌握一些沟通的技巧是必需的，总而言之，要增进个人的社交能力，一方面要细心观察不同的情境和人物，面对不同的人要有不同的相处方式，另一方面，要提高对个人和别人的需要、思想、感受的洞察力，这样才能在职场中如鱼得水，事业节节攀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2018年国家公务员面试真题（安徽国税局3月15日）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面试形式：半结构化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1、漫画题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Style w:val="5"/>
          <w:rFonts w:hint="eastAsia" w:ascii="宋体" w:hAnsi="宋体" w:eastAsia="宋体" w:cs="宋体"/>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276850" cy="3943350"/>
            <wp:effectExtent l="0" t="0" r="0" b="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7"/>
                    <a:stretch>
                      <a:fillRect/>
                    </a:stretch>
                  </pic:blipFill>
                  <pic:spPr>
                    <a:xfrm>
                      <a:off x="0" y="0"/>
                      <a:ext cx="5276850" cy="39433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请给漫画起两个以上标题，并就其中一个结合社会现象谈一谈你的看法。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【破题】</w:t>
      </w:r>
      <w:r>
        <w:rPr>
          <w:rFonts w:hint="eastAsia" w:ascii="宋体" w:hAnsi="宋体" w:eastAsia="宋体" w:cs="宋体"/>
          <w:b w:val="0"/>
          <w:i w:val="0"/>
          <w:caps w:val="0"/>
          <w:color w:val="000000"/>
          <w:spacing w:val="0"/>
          <w:sz w:val="21"/>
          <w:szCs w:val="21"/>
          <w:bdr w:val="none" w:color="auto" w:sz="0" w:space="0"/>
          <w:shd w:val="clear" w:fill="FFFFFF"/>
        </w:rPr>
        <w:t>要注意漫画中的信息，能够抓住漫画的深层寓意。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根据两个人的位置，树和下井盖可以联想到近忧和远虑。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从“有事”危机意识，“没事”做好自己，人情冷漠，“找事”互帮互助，几个方面切入联系社会现象。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【亮点点拨】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根据漫画想三个标题，标题尽量吸引眼球并符合漫画的寓意。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第一“人无远虑必有近忧”风险无处不在，有时候看到他人遇到危机也要想到自身可能遇到类似麻烦。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第二“走好自己的路”，走好自己的路，做好分内事，尽量不要给别人找麻烦。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第三“告别人情冷漠做到没事找事”看到他人遇到危机，不应该应付说没事，应当互相帮助。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二、为了响应某市关于志愿者之星的活动，你们单位号召在内部组织活动，让单位的职工干部参与其中，请你以奉献、进步、互助、参与四个理念其中之一为主题，提出两个有创意性的活动，并就一个进行详细展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【破题】</w:t>
      </w:r>
      <w:r>
        <w:rPr>
          <w:rFonts w:hint="eastAsia" w:ascii="宋体" w:hAnsi="宋体" w:eastAsia="宋体" w:cs="宋体"/>
          <w:b w:val="0"/>
          <w:i w:val="0"/>
          <w:caps w:val="0"/>
          <w:color w:val="000000"/>
          <w:spacing w:val="0"/>
          <w:sz w:val="21"/>
          <w:szCs w:val="21"/>
          <w:bdr w:val="none" w:color="auto" w:sz="0" w:space="0"/>
          <w:shd w:val="clear" w:fill="FFFFFF"/>
        </w:rPr>
        <w:t>本题本质上属于限定主题类规划事件处理，注意主题与活动的契合度。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要能根据四个理念反映关于志愿活动，并能在一定程度上体现创意。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【亮点点拨】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根据奉献、进步、互助、参与这四个主题联系到的与志愿活动有关的创意性活动常见的有：一：单位内部榜样模范的趣味性学习，比如情景再现志愿场景。二：老带新志愿活动小组赛；三：动员单位内部组织一场捐书给希望小学的活动。四：来一场利用身边旧物变废为宝进行展示宣传我们的志愿理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第二，选择其中一个理念和活动方式详细展开说明。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三、你跟小张同时考到国税，并分到一个宿舍。但后来小张分到条件艰苦的村里，你被分到县局工作，他很不满，经常对你冷嘲热讽，宿舍氛围也很压抑，你很苦恼，请问你将如何与小张进行沟通，请现场模拟。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【破题】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端正自身和小张的定位，不要用有色眼镜看待工作岗位，要对同事的心情理解。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要注意安慰的方式方法，能让对方接受。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安慰的目的是为了能让他接受安排尽快适应进入工作状态。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注意情景模拟时的语气。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【亮点点拨】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第一，对于岗位分配做一个正确解读，说明岗位分配是暂时性的，不同岗位能锻炼不同能力。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尽可能用一些，比如有类似经历的老同志的例子来进行引导。告知他在乡下能够更了解民生，贴近基层，更好的锻炼自身，这种基层经验对于以后定岗、晋升都有帮助。进一步从价值观上开导，眼光要长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第三，做一些自己力所能及的，比如还共同在宿舍期间，生活上多关怀小张，和小张之间相互学习，比如学习小张基层的工作经验，自身及时分享上层最新的政策，做到上情下达。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2018年国家公务员面试真题（辽宁国税局3月14日）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一、十九大报告提出构建和谐社会、发展经济，给出十个话题，请选择两个话题并论述。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话题一：扶贫攻坚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话题二：供给侧改革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话题三：乡村振兴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话题四：健康发展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话题五：完善社会主义市场经济体制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话题六：绿色发展理念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话题七：建设创新型国家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话题八：依法治国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话题九：区域协调发展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话题十：改革开放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供给侧改革，就是从供给、生产端入手，通过解放生产力，提升竞争力促进经济发展，具体而言，就是要求清理僵尸企业，淘汰落后产能，将发展方向锁定新兴领域、创新领域，创造新的经济增长点。供给侧是相对于需求侧而言的，拉动需求的三驾马车是投资、出口、消费。供给侧改革有三个方面的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一是化解过剩产能，主要是从钢铁和煤炭两个行业入手，因为钢铁和煤炭现在产能过剩的情况比较突出。甚至出现了僵尸企业，中央也会有一定的支持政策，来推动化解过剩产能和处置僵尸企业。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二是传统产业的转型升级，只有转型升级，才能生产出更具竞争力的产品，才是真正意义提高供给的水平，从而促进经济发展。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三是提高全社会创新意识和能力。创新是一个民族不断发展的不竭动力，国家高层多次提到创新驱动，就是让创新贯穿于社会的方方面面。供给侧改革就是提高供给产品和服务的质量，提供有效供给，而目前中国最最欠缺的就是能提供高品质的产品和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绿色发展，是指我们每一个人、每一个家庭、每一个单位、每一家公司、每一个政府部门都应该身体力行，节能减排，推动低碳经济。当今世界，绿色发展已经成为一个重要趋势，许多国家把发展绿色产业作为推动经济结构调整的重要举措，突出绿色的理念和内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绿色发展以底线思维破解发展“两难”。生态保护是底线，发展是硬道理，绿色发展就是要使二者达成内在统一、并行不悖。习近平总书记提到：绿水青山就是金山银山，我们既要绿水青山，又要金山银山。关键是要坚持经济发展和环境保护的统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绿色发展以绿色供给助推经济“质”与“量”的平衡发展。社会主要矛盾也已转化为人民日益增长的美好生活需要和不平衡不充分的发展之间的矛盾。“不平衡不充分的发展”是发展质量不高的表现，所以，我们一方面，要淘汰高污染、高消耗的落后产能，代之以清洁能源产业、节能环保产业的培育和发展，普及绿色低碳循环的生产方式；另一方面，面向消费者对优质生态产品的需求调整产品结构，生产节能环保型产品，使绿色产品供给侧和需求侧有效对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二、请你阅读桌上的题签(请考生注意，不要在题签上写字或做记号)。目前可提供两间可容纳70人的电教室，且电教室中均有一体化直播设备，另有一间可容纳80人的会议室和一间小会议室，当天一共有6件会议或接待工作需要展开，请问你如何协调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（1）8:30有一项接待工作，需要你和碰头人联系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（2）9:00需要组织及参加一项全县会议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（3）9:15接待参观服务大厅的来访人员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（4）9:30有一项单位团委会议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（5）10:00接待上级领导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（6）当天需要举办一项国、地税联席会议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在日常工作中难免会遇到多个工作相冲突需要我去处理的情况，在解决这一系列的问题前要认真思考，冷静处理，将工作按照其特殊性来分配资源，尽量协调多个事情之间的关系，合理利用现有的设施，确保所有工作都能圆满的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8:30有一个接待工作。一般来访的人员不会超过20人，为了保险起见我会在8:25之前跟来访的接头人联系，确定来访的人数及是否需要视频设备，如果不需要视频设备，则安排在小会议室，如果需要视频设备，则安排在电教室。预计占用时间为30-40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第二，9:00召开全县会议，需要我局全员参与，共计70人，而且需要开视频会议，所以将全县会议安排在可以容纳80人的大会议室。预计占用时间为1-2小时。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第三，9:15接待参观大厅的人员，人数不会特别多，所以我会将参观人员安排在余下的一间空的小会议室里或是电教室里，预计占用时间为30分钟。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第四，9:30团委会议，人数不会特别多，此时8：30占用接待的小会议室已经空出，所以我会安排在这里进行，优先选择电教室，可以开视频会议。预计占用到中午结束。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第五，10:00接待领导，此时9:15占用的会议室已经空出，我会安排在小会议室。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第六，当天举办一个国地税的联席会议，我会提前确定会议的时间和规模，如果在下午开会，我就安排在大会议室，可以容纳80人，还可以开视频会议。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总之，我会合理安排好会议室，并时刻关注会议的进程，预留出空余会议室做储备。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三、小王和小宋在不同科室，两人约好一起假期旅行，并已订好机票和酒店。之后小王找领导请假，领导以人手紧张为由拒绝请假，可是领导前几天刚批准其他同事请假。小王认为领导对他有意见，心情不好。你若是小宋，如何劝说？请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王，我得知领导拒绝你的请假了，看来我们的旅行计划得改时间了，我也多多少少会觉得遗憾，你不要郁闷了，其实想来也不是什么大不了的事情啊，什么？你说前几天领导批准其他同事请假了，觉得领导对你有意见是吗？哦，这个事情我们应该静下心来想想，千万别因为这件事误会了领导，这样会影响你工作的心情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部门领导一向对咱们下属都很好，这次没有允许休假其实想想肯定情有可原，现在领导正在跟进的这项工作非常重要，整个单位上下都在合力完成，我们在这个时间请假旅行，好像确实有些不妥啊，况且你还是我们部门的业务能手，关于业务方面的知识部门的同事都要咨询你，你业务能力最强，这个项目一开始就是有你参与的，你算是主力军，领导没有给你假正说明了领导需要你的付出，你不可替代啊，所以这样想想也未尝不是一件好事，如果这个时间你休息了，可能这项工作就要延误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再说说上次领导给其他同志准假的事，可能那个同事家里有急事，着急回去解决，也可能他那时的工作真的没有现在这么忙，人手也够，所以领导就允许他休假了。你们两个人的工作内容是不一样的，所以不能直接比较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话又说回来，领导他一向对事不对人，公私分明，如果工作允许的话他一定会准假的，这次应该确实是调配不开了，咱还是以工作为重，服从领导的安排吧。咱也都是有责任心的人，其实就算这个时候我们去休假旅行了，心情也不会放松，等忙过这一阵，咱俩再去，到时咱们就能彻底的放松放松了，正好车票还没订呢，也没什么损失，是不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好了，别不开心了，我前几天买了新茶，来尝尝吧。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2018年国家公务员面试真题（国税3月14日）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第1题，为推动新发展理念，现有10个方面的内容：乡村振兴，精准扶贫，绿色发展，区域协调，供给侧改革，完善社会主义市场经济，对外开放等，请选其中两个方面谈自己的看法。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第2题，单位只有3个会议室，但有8个会议要开，时间分别是从8：30、9：00、9：15、9：30、10：00以及下午等开始，请问你如何安排？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第3题，小王和小宋约好去旅游，定好了机票酒店，这几天请假的人科长都有批，但是科长没有批小宋的，小宋觉得委屈，你是小王去劝慰小宋，请把主考官当作是小宋，做一个劝说的现场模拟。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2018年国考无领导小组讨论面试真题（国税总局3月10日）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生活垃圾分类处理虽然一直倡导生活垃圾分类，但目前生活垃圾的实际效果不好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国务院办公厅转发环保部等各部委的一个生活垃圾分类法案，要在46个城市展开生活垃圾分类试点工作，争取在2020年全面实现生活垃圾分类处理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资料一：一个表格，关于生活垃圾的调查统计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认知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知道垃圾分类概念的占91%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知道怎么具体进行垃圾分类的41%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仅知道可回收不可回收垃圾的50%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完全不知道怎么分的6%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实践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一直坚持垃圾分类的38%</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有时候分类的50%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从不分类的9%</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有一些分析出来的原因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1.宣传教育不够，公众不知道怎么分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2.公众环保意识薄弱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3.垃圾分类基础设施建设不够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4.法律法规不健全，无奖惩机制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5.垃圾分类处理体系缺乏长远有效的循环设计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6.政府缺乏监管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7.垃圾分类处理技术不够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8.垃圾分类处理主体单一，市场化程度不够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题目：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作为环保部门的工作人员，完成两个任务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任务一：按主次对以上8个原因进行排序，说明原因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任务二：对排在前两位的原因分别提出建议，每个至少3条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20分钟候考室看题，自己思考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进入考场，总共85分钟时间，每人陈述3分钟，然后讨论任务一和任务二，最后推选一个代表作5分钟陈述总结，其他人可做补充。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2018年国家公务员面试真题（山东统计局调查队3月10日）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材料：</w:t>
      </w:r>
      <w:r>
        <w:rPr>
          <w:rFonts w:hint="eastAsia" w:ascii="宋体" w:hAnsi="宋体" w:eastAsia="宋体" w:cs="宋体"/>
          <w:b w:val="0"/>
          <w:i w:val="0"/>
          <w:caps w:val="0"/>
          <w:color w:val="000000"/>
          <w:spacing w:val="0"/>
          <w:sz w:val="21"/>
          <w:szCs w:val="21"/>
          <w:bdr w:val="none" w:color="auto" w:sz="0" w:space="0"/>
          <w:shd w:val="clear" w:fill="FFFFFF"/>
        </w:rPr>
        <w:t>先讲了新能源汽车的发展优势和问题，后对东部地区某市开展新能源汽车的调研。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图表：2014年到2017年 汽车销量上升，其中新能源汽车销量从400到1687万辆，充点电桩从863到2555个，维修网点从16到44个，研发投入从900多到1800多万元。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以及居民购买新能源汽车的意愿以及影响因素的调查，价格补贴，续航里程等。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1、随着国家对新能源汽车补贴的逐渐退场，有人说新能源汽车没有发展前景，请问你怎么看?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2、你去一个新能源汽车企业开展调研，企业负责人说你要给他提供竞争对手的资料他才让你调研，否则不配合，你会怎么劝说?请进行现场模拟。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3、针对图表请你为新能源汽车更好的发展提出对策?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4、除了上表的调查内容，你认为还有哪些可以去调研?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2018年国家公务员面试真题（统计调查队3月9日）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材料一:政府颁布相关的指导意见里边有异议。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材料二:为了调查农民工城镇化，开展一次研讨会，然后讨论用什么调查方式等。三个人提出三种不同方案：小王的方案一，要对建筑业中的农民工进行调查，包括年龄，性别学历等；小张的方案二，建筑业、家政业等等各个不同行业企业来参加座谈会进行调查；小赵的方案三:落户时填意向问卷，对户口等重点内容进行问卷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材料三：图表。城市居民和农民工月均收入逐年上升，农民工占比城市，2014到2016上升，都在百分之50以上，2016到2017略降低。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4886325" cy="2990850"/>
            <wp:effectExtent l="0" t="0" r="9525" b="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8"/>
                    <a:stretch>
                      <a:fillRect/>
                    </a:stretch>
                  </pic:blipFill>
                  <pic:spPr>
                    <a:xfrm>
                      <a:off x="0" y="0"/>
                      <a:ext cx="4886325" cy="29908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材料四：要对农民工调查，企业阻挠，你给企业送达《统计行政执法告知书》等文书，并列举了统计法律规定。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一、材料二中三人的调查方案有何不足，请补足。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调查方案的科学性直接影响最终的调查结果。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认为这三名调查员的调查方案有以下不足：小王的方案是从建筑业中找农民工调查。将调查主体限定为建筑业当中的农民工不能体现调查的行业全面性，建筑业的现状及最低工资相对特殊、并不能体现诸如餐饮业、家政服务业以及在各类工厂之中工作的农村务工人员的工资水平。小张的方案是从各行业找公司联合调查。这种调查方案的调查主体比起小王的方案更加全面，但是单纯对这些公司的调查未必能够体现农民工的真实工资水平，这部分调查群体也不能囊括那些自由职业者，忽视了对于进城务工的小商贩、各类临时工等人员的调查。小赵的方案是落户时填意向问卷。很多农民工在进城务工的时候，对于自己即将从事的工作并不明确，因此这种调查方法很容易和最终的真实情况产生较大偏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针对以上问题，我认为应该从调查主体的全面性、调查方法的科学性两个角度入手，采取以下补足方案：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选取调查的对象应该更加全面，要充分考虑到当前农村务工人员所从事的行业，如工业、建筑业、及各类服务业。同时还要兼顾那些进城务工的自由职业者，如各个领域的临时工、小商贩等。只有调查主体更加全面，才能全面反映农民工的平均工资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要兼顾到对于和农民工工作息息相关的各类企业展开调查。对各行业相关公司展开联合调查的同时，还要对于目前市面上的各类劳务中介公司展开调查。在了解农民工真实工作领域的同时，获取更为真实全面的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在调查方法上要多管齐下。请那些落户人员填写调查问卷，征得同意的前提下留下他们的联系方式，做好后期的电话回访工作。组织调查人员对各个行业的农村务工人员进行随机走访调查。由于目前农民工当中的很多年轻人都能够上网，因此可以展开相关网络调查。调查的数据在考虑到理论数据的同时还要考虑到农民工的实际收入，不能忽视那些因为拖欠农民工工资导致他们真实收入降低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相信经过以上补充，一定可以使最终的调查结果更加全面、更加真实。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二、提高最低工资水平，并制定行业最低线，企业认为压缩了利润空间，你怎么看？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从表面上看，政府提高农民工最低工资水平，制定行业最低线确实会提高部分企业的用工成本，但是从整个市场的角度来看，这项举措的制定十分必要。从长远上看，这项政策必然会对整个用工市场起到积极的改善作用，从而使企业和进城务工人员实现双赢的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农民工对于我国城市的发展做出了巨大的贡献。整洁的马路、林立的建筑背后是他们辛勤的汗水。但是他们很难真正融入到城市生活之中，提高农民工的工资水平，可以让他们的辛勤付出得到更好的回报。农民工在城市当中同样需要解决衣食住行的问题，相对稳定的工资水平可以让他们的生活水平得以保障，也可以让他们在赡养老人、教育孩子等问题上不至于捉襟见肘。保证他们没有后顾之忧，也可以让他们更好的投入到自身的工作中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目前很多企业在用工问题上也遇到了很多问题。由于目前我国经济的高速发展，市场对于农民工的需求越来越大，但是农民工的数量无法完全满足市场的需要，这使得部分领域的工人工资自然随之提高。但是对于那些利润率较低，工作内容简单的企业却很难做到提高工人工资水平的同时获得企业的稳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再次，对于农民工而言，工作技能单一，缺乏学习机会是他们不容忽视的问题。随着我国机械化的发展，未来对于那些缺乏技术含量的工人而言，找到适合自己的工作越来越难。打铁还需自身硬，获得满意的工作机会，加强自身学习必不可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保证农民工获得稳定收入，需要社会各界的共同努力。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企业的核心竞争力是不断增强自身的创新能力和管理水平。压低企业的工资水平不利于企业的长期发展。对于单一重复性工作及高危工作企业应当积极寻找机械化替代办法。对于企业雇佣的农民工，可以有针对性的提供学习机会。这样不仅可以增加企业的吸引力，也能为企业发展储备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农民工自身要加强学习，闲余时间要积极向身边有经验有技术的朋友、同乡取经，掌握了技术之后不仅会增加自己的收入，还可以获得更为长远的发展。对于政府和企业内部组织的学习要认真学习，须知磨刀不误砍柴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第三，政府已经通过政策的制定保障了农民工的生活，今后还应当注重对农民工技能的培养。授之以鱼不如授之以渔，相信这样的学习机会也是他们目前迫切需要的。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以上就是我对这一现象的看法。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三、给企业下放行政处罚告知书，企业不愿意签字，如何说服他，请现场情景模拟。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您是这家企业的负责人吧？相信您在企业的管理上一定做出了大量的努力，对于目前企业出现的问题不甘心我们是能理解的。但是我们相信您冷静下来之后也会理解我们行政执法的目的。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作为不能忽视的一份子，你们都在为我们的城市做出了自己的贡献。所以，我们希望每一家企业都能获得好的发展。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您是一名专业的管理者，相信您比我更加清楚千里之堤毁于蚁穴的道理。一次看似很小的质量问题，却需要您花费比平时多十倍百倍的努力才能挽回企业的声誉。但是很多时候都是当局者迷，旁观者清。你们需要我们这些监督者。虽然在你们出现问题的时候我们会严格执法，但是在看到你们的企业快速发展的时候我们也会由衷的替你们感到高兴。所以，我们是您“希望见到和不希望看到”的朋友。要知道良药苦口利于病，我们是能够帮助您获得良性经营的伙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实出现问题并不可怕，真正可怕的是我们没有勇气去面对这些问题。没有任何企业在发展的过程中不会遇到问题，我们带来的不仅是一次处罚，还有我们对于你们的建议。其实正是这些建议才让很多企业及时做出了必要的转变。这些问题危害的归根到底还是你们的利益，您就不想听听我们的意见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实我们不仅仅作为执法者的身份出现。我们实际上也是消费者的一部分。不论是哪种身份，我们都希望看到一个更有担当、更有责任感的企业。反过来，我们也会一如既往的支持你们的发展。对于任何企业而言只要还有诚信作为经营理念，就没有过不去的坎儿。您说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其实对于这些问题，相信您比我们更希望他们能早点儿得到解决吧？那签完字我们就一起讨论一下接下来我们应该怎么解决问题？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2018年国家公务员考试面试真题（出入境检验检疫局3月8日）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材料：</w:t>
      </w:r>
      <w:r>
        <w:rPr>
          <w:rFonts w:hint="eastAsia" w:ascii="宋体" w:hAnsi="宋体" w:eastAsia="宋体" w:cs="宋体"/>
          <w:b w:val="0"/>
          <w:i w:val="0"/>
          <w:caps w:val="0"/>
          <w:color w:val="000000"/>
          <w:spacing w:val="0"/>
          <w:sz w:val="21"/>
          <w:szCs w:val="21"/>
          <w:bdr w:val="none" w:color="auto" w:sz="0" w:space="0"/>
          <w:shd w:val="clear" w:fill="FFFFFF"/>
        </w:rPr>
        <w:t>党的十九大报告提出，我国经济已由高速增长阶段转向高质量发展阶段，必须以供给侧结构性改革为主线，把提高供给体系质量作为主攻方向，推动经济发展质量变革、效率变革、动力变革，瞄准国际标准提高水平，促进我国产业迈向全球价值链中高端，显著增强我国经济质量优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同线同标同质”，就是出口企业在同一条生产线上，按照相同的标准生产出口和内销产品，使供应国内市场和供应国际市场的产品达到相同的质量水准，从而满足国内中高端消费需求。对国家经济社会发展而言，“三同”能带动国内相关产业提质升级，提升质量供给水平，引导消费回流，促进国内国际市场深度融合。因此，“同线同标同质”工程对促进我国企业转型升级，提升国内消费者信心有着重大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目前国内的消费市场日益成熟，高端消费需求不断增长，导致消费者赴海外抢购风潮。这种形势下，对原定位于高端消费的出口食品企业调整市场结构，由专供外销，转向国内外市场并举，出现了难得的机遇。以优质的产品质量，良好的出口产品质量口碑，借助政府搭建的“同线同标同质”推广平台，实现优质优价，开拓国内中高端消费市场，是出口食品企业摆脱目前困境的另一条发展之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根据国家认监委对全国24个省（市）1575家出口企业的问卷调查统计，近9成的企业愿意并认为能够内销转型，73%的企业内销产品具有自主品牌，企业内销市场的销售份额已逐步大于外销市场，但增长速度缓慢，出口企业内销产品占国内消费市场份额仍然不大，出口食品企业本应发挥的带动国内食品质量安全管理转型升级的引领和示范作用没有发挥出来。随着国内经济水平的发展，消费者的消费观念也在悄然发生变化，消费者对于食品品质的要求不断上升，需要更多高质量的食品供给来改善消费品质，更希望能够不出国门，就可以买到符合国际高标准要求的优质产品，而且价格更加低廉已成趋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出口转内销，企业销售渠道转型变革，开通新市场，是我国出口企业完成两条腿走路的必然趋势，但这过程却不顺畅，还将面临种种压力，克服种种困难。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1、有人认为，一流产品出口，二流产品内销，同时十九大报告反复强调“质量强国”，对此你怎么看?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2、国家认监委正在开展“同线同标同质”（以下简称“三同”）进万家宣传活动，现在需要调查出口企业在三同过程中遇到的困难，对此你怎么组织?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3、现在要在某商场开展三同进万家活动，但是商场负责人并不同意，反对开展宣传并说这就是你们政府的政绩工程，而且也不给我们入场费的减免。你要如何劝说这个负责人？请情景模拟。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4、针对三同进万家活动召开记者开会。现在你需要向记者介绍三同工程。请起立作答。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为什么一流产品没有办法内销的原因思考：原因是多方面的：一是品牌号召力未形成。随着我国市场的开放，进口食品日益增多，加上外国品牌的大力宣传，我国高端食品如婴幼儿奶粉、葡萄酒等逐渐被外国品牌占领，国内消费者对国产品牌信心严重偏低。部分出口食品企业由于长期专供出口或偏重出口，对国内消费市场重视不足，市场投入偏少，市场占有率偏低，导致企业在国内认知度不够，品牌号召力低等问题。二是销售无平台。受国内市场营销模式、竞争方式的影响，长期打拼国际市场的食品出口企业缺少营销人才和内销经验，对于内销市场难以驾轻就熟。部分出口食品企业在开拓内销市场过程中，自建品牌的推广费用以及进驻卖场的成本过高，市场上目前缺乏免费的推广平台，碍于成本问题，很多企业意兴阑珊。三是价格无优势。国内市场以价格竞争为主，优质往往不能优价，同一厂家生产的同一产品，为控制成本，国内销售的产品所采用的生产工艺、生产材料与外销产品有所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2018年国家公务员面试真题（浙江、上海海事局3月8日）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(备注：根据考生回忆整理。20分钟4道题)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1、现代社会人与人越来越冷漠了，总共给出三个观点：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一现在越来越多人对于有些事漠不关心，认为不关我事，何必多管闲事;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二是现在人由于工作压力很大，没有时间和精力去与人交往;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三邻里之间没有之前那样和睦，人际关系变得疏远，邻里文化好像有所缺失。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请你根据观点结合实际例子进行反驳。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领导安排你和老王一起负责各项数据的整理，老王答应你在今天完成，但是都到快下班的时间了，老王还没有把数据交给你。你担心老王还没有做好?这时候，领导来了，向你问起你说还没有整理好。领导批评了你。你怎么跟领导解释?请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在过去的经历中你有没有一项工作原本你是可做可不做，但是你做了之后对集体是很有意义的，请你根据自己之前的工作经历谈一谈并举例说明。考官会追加一个问题，比如：请问你做这个事情用了多长时间，为成功准备了多久?或者追问：请你谈谈做的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部分船企和船员存在对于问题的谎报和瞒报问题。海事局为了扩大群众的投诉渠道，真正地为群众解决实际的问题，领导准备开展有奖举报的方式来开展鼓励举报的行为。要求你做一项关于鼓励举报的宣传活动，那你要重点注意哪些问题?如何组织宣传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2018年国家公务员面试真题（内蒙调查总队3月10日）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一题，对于政府现在逐渐退出对于新能源汽车的价格补贴，很多人认为，新能源汽车没有发展前景了，你怎么看？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第二题，你在调查新能源汽车市场发展前景的时候，去到一家店，店主要求你把其他店的资料给他看，否则不配合你的调查，你怎么说服他，请现场模拟。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题，针对表格中的数据，你认为新能源汽车现在还存在什么问题，该怎么解决（表格一是2014——2017汽车购买数量逐年增多，新能源汽车购买数量也逐年增多，充电桩数量增多，政府资金投入增多。表二是居民不愿意购买新能源汽车的原因，占比最高的是充电桩少，其次是续航能力不够，再其次是充电时间长，性价比不高，充电接口不兼容，最后是政府投入资金少，新能源汽车太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第四题，针对表中数据，想要更好的推进新能源汽车市场发展，你认为还应该收集哪些资料，怎么样收集?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2018年国家公务员考试面试真题（统计局调查队3月8日）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注：本文来源于考生回忆，仅供考生参考！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材料题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（在侯考室读材料15分钟，有稿纸和笔，没有题目。材料可以带进考场，考场也有笔和稿纸，考官读题）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材料大意：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经济结构转型。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段：政府推行的一个什么政策，要促进经济转型，然后关停了很多，高污染、高排放、高耗能的三高企业，针对这些这项政策，有人支持有人反对，就此现象，召开一个座谈会跟大家去了解一下具体情况。参与的人员有政府相关部门的工作人员、企业代表、群众代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第二段：主要说一些企业的员工反对进行新政策，原因是他们认为如果进行新政策之后，他们有可能面临失业的问题。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第三段：就是说座谈会上来了几个人儿，他们扰乱扰乱座谈会的秩序，然后情绪比较激动，主要是因为他们不太赞成这个政策的推行。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后来我们已经把这几个人给协商好了，并且已经正常开展座谈会了，但是在座谈会上各个企业都出现了争执，比如说有一个是化工企业，他说新政策推行的话，他们没有资金，去买一些先进的设备；然后还有别的企业的经理说他们现在的这个老的技术、老的设备也不是说完全没有产能，如果说搞一些新设备的话，他们不会使用；还有说，学了新设备的的技术，但是新设备并没有到位，觉得学了也没有用武之地；还有新员工说，虽然现在这个新设备已经到位了，但是缺乏培训，还不会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第四段：是一个表格，这个表格包包括五项内容: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第1项是，长江市的三年GDP，有05、06、07这3年，GDP的增速是逐年下降的。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第2项是，财政收入的情况，财政收入也是每年下降的。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第3项是，居民的收入，第一年是百分之八点多，第二年下降了是百分之六点多，第三年增涨到了百分之7.5。先下降后增长。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第4项是，第1、2、3产业分别占GDP的比重，第一产业，几乎是差不多的88.9，第二产业是逐年下降，第三产业是逐年上升。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第5项是，新兴产业占GDP的比重逐年上升。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1、根据材料，如果你是工作人员小李，你怎么保证座谈会有序进行，情景模拟。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2、针对材料中座谈会上企业们反映的这些问题，这些各执己见的看法，谈谈你的看法?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3、要作一个关于长江市经济转型发展的研究性文章，需要收集哪些方面的数据和资料。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4、针对表格，有人说，长江市的产业结构调整是失败的，你怎么认为?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2018年国家公务员面试真题（中央机关3月8日）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3月8日上午中央机关面试考试题目(1和3题有题本，2、4和5无题本，听题。进考场，是报名字，而不报考号)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第一题，材料题，某市推行24小时地铁运营，给出3个理由，并且需要你反驳这3个理由。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理由1：往回家的人可以有车坐，有人是晚上要聚会，也有人晚上需要工作，理由2：增加就业岗位，理由3：出租车不安全，地铁安全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第二题，你在一个沿海城市，有人在网上散播谣言，说你们的海产品造假，对城市形象和经济都造成了不利影响。现在你们单位需要召开一个新闻发布会，你怎么组织?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第三题，小李和很多人去爬山，2天后遇见了搜救队员和自己的父母。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给你3个角色，一是领队，坚持天气尚好，继续玩，二是搜救队员，要把人员全部带回，三是小李的父母，要劝说小李回去。请选择一个角色，情景模拟。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第四题，办事大厅人特别多，过年期间混乱，有人把窗口给群众办事的椅子都搬走了，于是办事的群众就半蹲在窗口。有人就将群众半蹲窗口办事的场景拍照，还发到了网上，引起了热议。你怎么办?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第五题，在乡里养老金发放过程中，出现发放周期长，明细不清楚等问题。乡里开始使用银行卡发放，并建立微信群给大家服务，但是老年人还是不满意。领导让你去调查，你要怎么组织?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2018年国家公务员面试真题（中直机关3月10日下午）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小材料）张老师是某学校的退休教师，说学校有乱收费的现象。先找教育处，教育处说不属于他们管，让张老师找财务科，财务科说应该是纪检部门办理，结果纪检部门办公室锁着门，外面贴了张纸说去开会了。张老师很不满意，在楼道发脾气，大吵大闹，说办公室人员只会“踢皮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一、针对这次张老师反映问题的事件，反映出哪些问题，如何改正？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退休张老师反映的问题集中有两点：其一，是教育部门乱收费问题。其二，是有关部门互相推诿踢皮球问题。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针对教育部门乱收费屡禁不止的原因有以下原因：一是一些地方对教育投入严重不足，难以维持学校的正常运转。为此一些地方政府就想通过向学生收费弥补政府的投入不足，少数学校也通过向学生收费来缓解办学经费的困难。二是一些地方和学校领导法律政策观念淡薄，有法不依、有令不止。三是对乱收费的查处力度不够，使一些地方和学校乱收费行为屡禁不止。四是教育发展不平衡，优质教育资源短缺，供需矛盾大，难以完全满足广大群众接受较高质量教育的需求，致使一些地方和学校借机高收费、乱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综上，应该从以下几方面着手解决教育乱收费问题：首先，国家要加大教育资金的投入，保证专款专用，严格监督资金流向，设置专门机构监督管理；其次，提高教育工作者的职业素养，增强其教育使命感，普及法律意识，评选出教育行业的示范学校，优秀教师，在全社会范围内进行表彰宣传；再次，政府要协调教育均衡发展，包括协调中西部地区、沿海和内陆地区、城市和农村地区的教育；最后，国家要通过税收手段进行协调，目前国家对于教育系统征收的税费较高，而教育部门又较为强势，所以征收的费用都从学生方收回，这是需要政府全面整顿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针对张老师反映的有关部门互相推诿踢皮球的问题，要解决这一问题，首先是明确各部门的权责，教育部门乱收费可能教育部门会推诿到财政部门，认为财政部门拨款少，而财政部门会认为已经提高了资金投入，是教育部门支配资金时出现了问题，这样让老百姓就无处问询，面对这一问题国家要改革目前的财政教育支出模式，由财政直接将资金公平地分配到学校，减少中间环节，提高资金的使用效率，也便于明晰责任。另外，教育部门各级领导及相关负责人更要树立担当意识，牵涉到谁的责任就要勇于承担，切实解决老百姓的问题，不要有畏难情绪和抵触情绪，这样才能真正解决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以上张老师反映的问题是当今社会普遍存在且极为棘手的问题，究其根本与我们社会主义初级阶段的国情有关，教育资源短缺是本源，但只要政府和各级单位，乃至老百姓共同努力就会有大幅的改善。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二、张老师还是很生气，要找你们的主要领导，但主要领导正在开会，你是会场的工作人员，你要如何劝张老师不要进入会场？请现场模拟。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您好，我是这的工作人员，您叫我小张吧，您应该是来反映问题的吧，但是很不巧，这个时间领导都在开会，您看要不先跟我来办公室坐一会先跟我聊聊怎么样？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好，您请坐，先喝点水，坐一会，您是想反映什么事情呢？哦，原来您之前也是老师啊，我们是同行啊，其实张老师您说的乱收费现象正是今年我们教育部门要严厉打击的问题，您能具体说一下是哪所学校，收的哪些费用吗？我现在详细记录一下。这个费用我会去帮您核实是否为正当收费，还是如您所说乱收费，现在各个学校的情况不尽相同，所以我需要与校方联系一下。但是张老师您反映的问题再次给我们敲响了警钟啊，教育问题是全社会，所有家庭都关心的大事，如果出现收费乱象不只影响教育部门的声誉，更影响的是孩子所受教育的质量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张老师，您刚才还提到了我们教育部门有互相踢皮球的现象是吗，您先消消气，关于教育收费问题确实涉及的相关责任人比较多，您想想，它肯定包含制定收费标准的部门，包括监督的部门，再到各级地方学校校方，还有可能涉及某些教职员工，而他们各自也许都有责任，所以需要将问题详细分析再找到责任方，当然这也反映了我们管理存在漏洞，或是有交叉的部分，我一定将这个问题及时跟领导反映，给您一个满意的交代，在这里我先对我们工作的不足之处向您道个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张老师，您之前是一直奋斗在教育岗位的老师，您之所以能反映这些问题足可以看出您对教育事业的期许和热忱，那么也恳请您给我们一点时间来处理和解决，我们也尽快给您一个答复，你看可以吗，好，谢谢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三、单位准备开展提高服务能力的培训会，领导让你组织，你会怎么开展？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群众反映问题时出现了互相推诿踢皮球的现象，一方面反映了教育部门的工作人员没有责任意识，遇到困难都想着逃避，都想着多一事不如少一事，另一方面也反映了工作人员对本职工作的权责还存在模糊不确定的情况，所以领导要举办一场业务能力培训，是十分必要的，这项工作由我负责，我打算从以下几个方面着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我要先向领导和有经验的老同事询问，确定本次培训的内容和方向，接下来，我要起草一个培训方案，包括培训的时间、地点、参培人员、培训师、课程设置、考核形式等，呈交给领导，待通过后开始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成立培训工作小组，通知相关部门的领导作为培训师，并提前与其沟通好本次培训的时长为三天，培训内容包括教育工作者的初心和职能部门的工作职责，培训形式为课堂集中培训，考核形式为笔试答题和同事之间互评的形式。通知参培人员为全体员工，因工作原因无法参加的，可以观看网络视频进行学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培训当天要提前准备好上课教具，包括投影、电脑、麦克、笔、本，提前布置好现场，悬挂条幅，做好当天的签到。培训过程中时刻留意大家的学习情况，提高大家学习的热情和参与度，遇突发情况要做好紧急处理。如设备不好使，或中途有人员因特殊原因中断培训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第四，培训结束后要做好考核工作，考试试题要严格保密，同事间互评要保证公正性，最后将二者的成绩按6:4的比例计为最终成绩，同时也将本次培训成绩与其绩效挂钩，以此引起参培者的足够重视。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最后，将培训总结上交领导，为下次工作积累经验。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四、有人认为，群众反映的问题不一定对，所以不必过于重视。对此你怎么看？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这一观点是非常错误的，群众利益无小事，我们要重视群众反映的问题，全心全意为人民服务是我们党的根本宗旨，是我们党和政府全部工作和活动的出发点与归宿。群众工作是党和政府联系群众的桥梁和纽带，我们要重视群众工作，并坚持一切为了群众，一切依靠群众，从群众中来到群众中去的根本工作路线，群众是我们开展一切工作的基础，对我们构建社会主义和谐社会有至关重要的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树立群众观念。广大干部要加强群众观念的学习，充分认识人民群众的伟大的创造力。群众是我们一切工作的出发点和归宿，任何时候、任何情况下都要树立公仆意识，多深入基层，多贴近群众，旗帜鲜明，清正廉洁，履行好职责。坚持立党为公，执政为民的理念，以群众的利益为出发点，全心全意为人民群众服务。新的形式下要正确的树立群众观念，一切为了群众，不能做出损害群众利益的事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创新群众工作形式。在新时代新形势下，很多以前惯用的老方法和手段已经不合时宜，需要我们充分发挥创新能力和知识，探索出适合新时期群众工作的多样性的方法。目前国家的经济持续发展，科技日益创新，宣传群众工作的形式也呈现多样化，例如多媒体、微博、远程教育等现代科技方法。运用现代科技方法可以更加深入的贯彻群众政策，同时可以快速、便捷和有效率的展开群众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保持清正廉洁，做实事。要想群众工作能更加顺利的开展，首先就要求党和政府保持清正廉洁，积极为人民群众做实事。干部，尤其是党员干部，要积极与人民群众多接触，多联系，充分了解群众所需所想，从而提高做群众工作的针对性，同时要明确工作任务，积极深入群众开展工作，把群众的事当做自己的事，把群众的困难当作自己的困难，以强烈的事业心责任感，尽其所能为群众办实事解难事，始终不渝地把党和政府的关怀送到群众的心坎上，让群众能够信任党和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人民群众是我们党的力量源泉和胜利之本。在新的形式下我们要重视群众工作，坚持一切依靠群众，从群众中来到群众中去的根本工作路线，为构建和谐社会添砖加瓦。所以群众反映的问题必须重视！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2018年国家公务员考试面试真题（中直机关3月10日）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注：本文来源于考生回忆，仅供考生参考！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val="0"/>
          <w:i w:val="0"/>
          <w:caps w:val="0"/>
          <w:color w:val="000000"/>
          <w:spacing w:val="0"/>
          <w:sz w:val="21"/>
          <w:szCs w:val="21"/>
        </w:rPr>
      </w:pPr>
      <w:r>
        <w:rPr>
          <w:rStyle w:val="5"/>
          <w:rFonts w:hint="eastAsia" w:ascii="宋体" w:hAnsi="宋体" w:eastAsia="宋体" w:cs="宋体"/>
          <w:i w:val="0"/>
          <w:caps w:val="0"/>
          <w:color w:val="000000"/>
          <w:spacing w:val="0"/>
          <w:sz w:val="21"/>
          <w:szCs w:val="21"/>
          <w:bdr w:val="none" w:color="auto" w:sz="0" w:space="0"/>
          <w:shd w:val="clear" w:fill="FFFFFF"/>
        </w:rPr>
        <w:t>上午面试题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第1题：十九大中主席提出了，人才要到基层去。有的人说基层条件艰苦，没有什么上升的空间，未来发展前景不好，也有的人说，基层才能够更好的发挥我们工作者的春天。你怎么看？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第2题：单位要建一个微信公众号儿，需要选出一个人负责，现在有很多人都报名，领导让你来负责这个人选的选拔工作。请你说出两种的选拔方法，并就其中的一个展开？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第3题：单位要举办一个诗朗诵的表演，但你的同事小李，比较内向，不愿意参加，而且他说他很长时间没有探亲了，同时最近手边儿L工作也忙，也没有时间。你如何劝说他?请情景模拟。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第4题：(有题签)是一个QQ的聊天对话框，里面是小李和小陈两个人的对话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小陈：最近这个工作要赶紧做规划了，时间很紧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小李：咱们想点新点子吧(配着年轻人说话的表情)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小陈：我觉得你的新点子有点冒险，还是用传统的方法吧，而且细节上也不容易出错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小李：哎呀，哪有那么认真，随便搞搞就行了，将来不行再改嘛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问题：如果你在这个工作中需要和小李和小陈合作的话，你需要分别注意些什么?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5题：有一个企业安全生产做的不好，污染能耗大。你是执法队的，经过执法以后要求他们整改。有县上领导出面说情，说这个企业是我们的纳税大户，也是我们的就业大户，能不能边生产边整改。面对这种情况，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下午面试题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（小材料）</w:t>
      </w:r>
      <w:r>
        <w:rPr>
          <w:rFonts w:hint="eastAsia" w:ascii="宋体" w:hAnsi="宋体" w:eastAsia="宋体" w:cs="宋体"/>
          <w:b w:val="0"/>
          <w:i w:val="0"/>
          <w:caps w:val="0"/>
          <w:color w:val="000000"/>
          <w:spacing w:val="0"/>
          <w:sz w:val="21"/>
          <w:szCs w:val="21"/>
          <w:bdr w:val="none" w:color="auto" w:sz="0" w:space="0"/>
          <w:shd w:val="clear" w:fill="FFFFFF"/>
        </w:rPr>
        <w:t>张老师是某学校的退休教师，说学校有乱收费的现象。先找教育处，教育处说不属于他们管，让张老师找财务科，财务科说应该是纪检部门办理，结果纪检部门办公室锁着门，外面贴了张纸说去开会了。张老师很不满意，在楼道发脾气，大吵大闹，说办公室人员只会“踢皮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1、你是办公室的工作人员，现在领导让你处理张老师的问题，你会怎么做？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2、张老师还是很生气，要找你们的主要领导，但主要领导正在开会，你是会场的工作人员，你要如何劝张老师不要进入会场？请现场模拟。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3、就张老师反映问题这个事件，你觉得你们单位可以进行哪些整改？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4、单位准备开展提高服务能力的培训会，领导让你组织，你会怎么开展？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5、有人认为，群众反映的问题不一定对，所以不必过于重视。对此你怎么看？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2018年国家公务员面试真题（海关3月20日）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一、医院使用电子平台实现信息共享，有病人反映有些医院不承认别家医院的检查，而且电子病历已经造成隐私泄露，甚至有广告电话打入。你作为卫生计生局工作人员，请问该如何解决？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医院使用电子平台实现信息共享，是充分利用信息技术，使医生更加及时全面的了解患者的各种诊疗信息，为快速准确的诊断奠定良好的基础，充分利用信息共享平台，还可以减轻医生的工作强度，提高工作效率。电子病例也丰富了原有病例的内容，将影像图片，声像动态等信息都记录在案，使病例更加直观和全面，确保医疗信息的完整性。但是现行的电子平台老百姓反映问题频发，作为卫生计生局的工作人员，我打算从以下几个方面着手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首先，我要将我市纳入信息共享平台的医院进行汇总，并且按照甲级、乙级、丙级和一、二、三等级进行划分。接下来，我要将信息平台上包含的各类信息逐一了解，做到心中有数。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通过实地走访和电话访问两种形式，针对我市所有的医院对信息共享平台的使用情况进行调查，了解各大医院对于信息平台的意见，包括信息平台的优缺点，是否支持信息共享，个别医院之所以不承认别家医院诊断结果的原因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再次，对这个信息共享电子平台的开发商进行调查，了解网络平台日常的维护情况，对数据库的信息是否做到严格保密，出现了百姓反映的问题是什么原因造成的，追责相关责任人，后续如何运营等。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针对以上调查的结果，以卫生计生局的名义面向全市各医疗卫生组织和部门发文，监督医院杜绝出现排外现象，或以此为由致使患者重复缴费的情况，同时要严格监督患者信息外露情况，如遇此问题，将对各主体进行严厉惩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在征得领导的同意后更要在全社会进行宣传，让老百姓满意，放心，也希望百姓继续对医院的信息共享平台进行监督，真正让百姓分享到科技进步带来的成果。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二、小罗负责村里的扶贫项目，村里要搞新能源发展，建设光伏电站，会用到一部分扶贫资金。村民不愿意配合建设，觉得有危险，也不愿意电站建设占用自己房顶。村干部觉得扶贫资金应该用在别的地方，领导让你和小罗一起处理，但是小罗有畏难情绪不想干，请问你会怎么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随着社会的发展、人口的增长、环境的恶化、资源的减少，如煤、石油、天然气这类的不可再生能源的储量十分有限，要想获得持久和强大的能量确保子孙万代的需要，只有开发新能源。目前。国家正大力扶持光伏电站等新能源项目，作为一名村官，响应国家号召、带领全村人致富是义不容辞的责任，而目前老百姓对于建设光伏电站不支持，我应该想方设法打消村民的顾虑，保障扶贫项目的顺利推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领导给我安排共事的小罗就有畏难情绪，我要对其进行心理疏导，跟他讲明新能源产业是未来的发展趋势，而建设光伏电站的好处多多，我们在做的工作是一项利国利民的好事，村里的扶贫资金就应该投入能够令百姓获得长远利益的项目上，领导安排我们两个人配合，更是看重了你有着很好的百姓基础，村民都比较信任你，所以也希望你能够迅速转变自己的思想，与时俱进，带领全村人致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我要和小罗一起对村民进行劝说，村民们都觉得建光伏电站有危险，更加不愿意占用自家房顶，其实是因为村民对光伏电站不了解，存在着误区。光伏发电是吸收太阳辐射，是绿色环保产业，它节约资源，节能环保，今后的电费还会节省一些，不会产生废气、废水、废渣、无噪音、无辐射。即便建在屋顶大家也不用担心，它是由支架呈35度坡度支撑，不但没有影响，夏天还可以起到隔热的作用。另外，建设光伏电站是国家的扶贫工程，对村民会有补贴和收益，总之这是一项百利而无一害的好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在全村召开一次关于建设光伏电站的宣讲会，邀请新能源方面的专家为村民做进一步的讲解，并由政府的相关领导对这项扶贫政策做详细的说明，对村民的疑虑给予解答，以获得村干部和村民的理解和支持，推进扶贫工作的顺利开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三、海关热线12360与铁路购票热线12306经常被群众混淆，海关经常会接到一些群众来定火车票的电话，在春运期间尤为严重，而且网上搜索引擎在搜索12360时，也会时常出现错写12306的情况。如果你作为海关12360热线接线员，请问你会如何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12360”是全国海关系统统一的社会公益服务号码，是受理公民、法人和其他组织提出的业务咨询、通关求助、投诉举报、信访建议等事项的综合性服务平台。12306作为中国铁路客户服务中心，是铁路服务客户的重要窗口，将集成全路客货运输信息，为社会和铁路客户提供客货运输业务和公共信息查询服务。两者业务范围大相径庭，却因为孪生热线电话号码而经常被群众混淆，尤其在春运返乡订票高峰时段，这样的误解会给群众订票和海关工作带来很多不必要的困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对于此，作为一名12360热线接线员，我一定耐心尽我所能解答群众疑惑，树立良好的海关形象，而对于长期解决12360与12306混淆的困扰，我有以下三点建议。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一，为了节约订票咨询人的时间，同时避免影响海关正常工作，可以采用智能语音接听服务，询问咨询人所办业务，如出现“订票”“买票”“退票”“改签”等信息，直接跳转为自动恢复功能，提示12360是海关系统公益服务号码，如果订火车票，请拨打12306中国铁路客户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其二，向领导建议，与百度、360、搜狗等大众常用搜索引擎企业沟通，严正声明12360为全国海关系统统一的社会公益服务号码，不允许在群众搜索12360时自动更正为12306，影响办事人员和海关的正常工作。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三，加大海关的宣传力度，让人民群众觉得海关不再遥远，离日常生活很近，通过网站宣传，社区走访，举办活动等方式拉近与群众距离，打出“12360，海关来帮您”这样易记顺口的标语，让海关12360深入群众心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以上是我对于处理这个问题的一些建议。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四、十九大报告中，习近平总书记将人民获得感、幸福感、安全感并列提出，作为一名公务员，谈谈对获得感的理解以及如何让群众有获得感？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民之所需，政之所为；民之所呼，政之所应。”民生保障关乎民心，获得感、幸福感、安全感检验着民生保障的含金量。十九大报告中，习近平总书记将人民获得感、幸福感、安全感并列提出，作为一名公务员，对我有很大启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中，我认为获得感有别于幸福感和安全感，它强调一种实实在在的得到感。这个提法更加务实，更加平易，也更好衡量，这与习近平总书记平实、朴实、厚实的语言风格有密切关系。如果不讲“获得”而一味强调幸福，就容易流于空泛。另一方面，“获得感”的提出，使人民得到的利好有了指标衡量的可能，而幸福感和安全感是不可衡量的。所以，在当下的中国，“获得感”更加贴近民生、体贴民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回首过去不平凡的五年，我想获得感就是，攻坚克难，夙兴夜寐，六千万人口稳定脱贫，中等收入群体持续扩大，覆盖城乡的社会保障体系基本建立，普惠民生的环境状况得到改善，让人民生活加速升级换代的“新四大发明”让世界惊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不断增强人民的获得感，必须坚持问题导向。问题就是时代的口号。党的十九大报告指出：“新时代我国社会主要矛盾是人民日益增长的美好生活需要和不平衡不充分的发展之间的矛盾。”在发展中补齐民生短板、促进社会公平正义，在幼有所育、学有所教、劳有所得、病有所医、老有所养、住有所居、弱有所扶上不断取得新进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不断增强人民的获得感，必须以钉钉子精神落细落小落实。习近平总书记在十九届中央政治局第一次集体学习时强调指出：“空谈误国、实干兴邦，一分部署、九分落实。”天下大事必作于细。当前及今后相当长一个历史时期，风雨无阻，砥砺前行，用钉钉子的精神，抓住人民最关心最直接最现实的利益问题，一个节点一个节点向前推进，落细落小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以上是我对于“获得感”的理解，以及如何让群众拥有获得感的两点看法。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2018年国考面试真题（海关3月22日）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一、你是县政府的工作人员，去留守人员较多的农村搞经济项目开厂子，但是项目推进一段时间后，项目合作企业反映留守村民的能力跟不上，扶贫进展很慢；村民觉得没效益，不积极。此时你会怎么办？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政府投入资金建厂来促进村民就业，这是国家为了提高农民收入，缩小城乡差距的利民举措，而目前面临诸多阻碍，我作为政府工作人员，要想方设法改变现状，推进这项工作顺利进行，我打算从以下几方面着手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我要先对创办的工厂进行考察，了解待建工厂的业务范围、规模、需要的硬件设施和技术投入，所需村民数量、预估年产值、村民的月收入及未来发展前景等。这样我才能做到心中有数，确保这个项目是真正对村民和对整个村子的经济发展都是有意义的，真正从村民的利益出发，这样才能得到村民的认同，才会有可持续的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我要在征得村干部的同意后，在全村召开一次宣讲会，邀请工厂的技术顾问和专家，针对工厂的情况和未来发展前景向村民进行详细的讲述，针对村民的顾虑进行一一化解。有的村民认为工厂不切实际，还有的村民认为即便厂子开办了，效益也不会太好，因此积极性不高。我会请技术顾问和专家向大家进行解释，并说明我们的项目是经过层层考察才确定的，因地制宜，发挥了当地的资源优势，为的就是工厂的长远发展。同时出于对工厂和村民负责的原则，我们还会对村民进行系统的培训，保证操作熟练后才能上岗。在会上要设置提问环节，让村民和村干部畅所欲言，将心中的疑问都说出来，最大程度给予满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在会议结束后，要与村干部商议出工人的入职条件，为了保障工厂的永续发展，对村民要有一定标准的筛选，包括：年龄、学习经历、生活经历、特长、对工厂的想法等。可以设置面试环节，最终将面试人员的基本信息和现场面试表现进行综合考量，选出符合工厂入职条件的村民，让留守村民真正留得住，推动政府的这一举措圆满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二、你和小林共同负责展会展位的布置工作，在布置完成后，领导检查的时候只有你一个人在，领导对于布置不满意，提出了新要求，随即你根据领导的要求重新布置了展位。之后主办方来查看，小林独自在场，主办方对展位也不满意，小林便重新把展位调整回原先布置。当领导再次来检查时，发现展会布置变回原状很生气，批评了小林，小林情绪低落，你会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和小林共同负责这项工作，那么我们就是一个团队，任何事情都应该相互商量、相互配合，有困难共同解决，有成果共同分享。遇到题中所述的情况，展会负责人没有看到想要的满意效果，领导也因此批评了我们，我应该迅速调整心态，不要因为这一事件小林是主因，自己跟着背黑锅而心生委屈或不满，而是应该全面宏观的看待问题，勇于承担责任和后果，不推脱责任，并集中精力解决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我会先跟小林进行沟通，对事情进行详细的解释，对于自己没能在第一时间把更改的信息告知小林表示抱歉，也劝慰小林不要因此难过沮丧，领导既然还把工作交由我们两个人负责，就是还信任我们，相信我们的能力能够将事情处理好，遇到任何问题我都会与小林站在一起共同面对，相信小林也是一个成熟的职场人，他会快速消除负面情绪，与我共同商讨挽救的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第二，我会和小林再次与领导通话，问询领导对这次事件的意见，如何处理会更加稳妥，综合领导的意见和我们的想法给予及时补救。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我和小李找到展会负责人，先对此事深表歉意，确实是由于没有及时沟通信息造成了这一不良后果，如果展会负责人表示对目前的布置仍需更改，则考虑可否在会展过程中做一些不动声色的调整，保证不影响展会进行，或是考虑可否利用参观者进场离场的空当进行迅速的调整，这个过程中我要时刻与小林进行沟通，不要出现任何的纰漏；如果展会负责人认为这次就先这样，下不为例，我会和小林表示感谢，并且保证绝不会有下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这次事件给我敲响了一个警钟，工作中要学会与同事合作，我们是团队中的一员，一荣俱荣一损俱损，另外最重要的是保持宽容理解的态度，这样才会顺利的开展工作。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三、你是某品牌手机维修部的人员，到实体店进行维修，有些顾客抱怨你们企业的手机质量不好，容易碎屏，操作不够人性化，定点维修网点少，分布不合理。请问你会如何处理？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听到群众反馈手机质量不好，屏幕易碎，操作不人性化等设计研发问题，以及维修网点少，售后不好等售后问题，作为手机维修办的一名工作人员，虽然人微言轻，不能从大局角度解决这些问题，但是维修厂却是企业得到客户真实反馈的一个重要窗口，这些问题如果不得到妥善解决，会影响企业的声誉及口碑，作为一个拥有极强团队荣誉感的员工，有义务尽己所能解决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首先，作为一个普通的手机维修厂工作人员，我要做好自己的本职工作，认真对待每一款经手维修的手机，同时影响周围工作人员，确保能够高效率处理好客户使用过程中存在的问题。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次，把客户反馈的问题细化并分类汇总上报给企业的研发部门，并从一个维修人员的角度提供合理化建议，如何提高屏幕质量以及如何使操作更加人性化，希望改变九龙治水的局面，能够通过全单位技术人员通力合作真正实现自主研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再次，针对维修点比较少的问题，向单位市场部门建议，能否按需加设一些维修点，并且将各个维修点的通讯地址和联系电话汇总成表格，下发到各个手机售卖点，并公布在单位网站，方便客户第一时间查找，进行维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我也会建议市场部考虑采用“互联网+”模式进行维修，将维修点专业化，每个维修点只主要针对同一种问题的维修，同时在网页上建立维修相关页面，客户点击页面后通过型号选择，逐步完成定损等过程，确定问题所在，匹配对口维修点，由专门的合作快递上门取件、送件，高效率解决客户问题，提高客户满意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以上是我，作为一名普通手机维修厂工作人员能够想到的解决措施。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四、关于“知识能否改变命运”的话题在网上引起了热议，五成以上的人认为知识能够改变命运，有三成人认为不能改变命运，还有两成人不知道。请问你怎么看？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知识改变命运”亘古以来都被世人奉为圭臬，缘何在当下，当微信发出一项关于“知识能否改变命运”的投票时，众说纷纭，三成人反对，甚至有两成人茫然选择“不知道”，其实，这个现象与一直没有停止讨论的“读书无用论”异曲同工。我认为他们恰好反映了当代人们对于掌握知识与拥有财富的浮躁心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知识改变命运”，我认为知识能够改变命运，而且知识也永远是能改变命运的，不过什么是命运却是个可以商榷，也应该被讨论的问题。可能被调查的大多数人听到“知识改变命运”话题都会理解成，通过学习知识可以让人由穷变成富的过程。比如，贫困大学生通过努力学习考上大学，然后用那个学历能找到一份体面的工作，从而脱离了农村进了城，成为城里人。这里由贫困到能找到一份体面的工作通常视为是努力学习知识的结果，这样就算是完成了“知识改变命运”的过程，而反之如果花光了家里所有的积蓄还没有找到体面工作的人必然就是“知识不能改变命运”的观点持有者。所以，如果这里我们所指的知识改变命运是指这个意义，那我想它就是功利的，也曲解了“知识改变命运”的本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然而所谓命运，命是指生命，运即经验历程。如果把命运看做是生命的经验历程，那么，知识改变命运的意义就只能是，知识改变生命的经验历程，而不是通常理解中所指的那个由贫困到富裕，由乡下到城市这样带有功利性的定义。知识改变命运，是让我们在学习知识的过程中，启发智慧，开阔视野。同时学会独立自主，学会思考，学会在任何环境中都能够保持自己的一份心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只有更新了大众的观念，只有当所有人对知识和命运的理解站在同一起跑线，“知识改变命运”的真理才会重新在大众心中扎根。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2018年国家公务员面试真题（营口海事局3月8日）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一、现在有人说好人不好做，生活压力大，无有效沟通，邻里文化消失，请你根据观点结合实际例子进行反驳。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任何事情如果从不同的角度出发，都会得到不同的观点，甚至是截然相反的结论。所以，对于一件事情的评论，总会出现各种各样的声音。这时，保持一个理智并且乐观积极的态度是非常重要的，这能够指引我们正确的看待人生，看待身边发生的人和事，这是我们看待事物的方法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有人说现在好人不好做，我并不同意。我们身边的好人非常多，从我们每天接触到的小区保安、外卖小哥，到国家级的感动中国人物，他们都在自己的岗位上默默的耕耘付出，成为自己心中优秀的人。2017年，卢永根教授在夫人的搀扶下捐给华南农业大学880万元，用于学校设立教育基金，奖励贫困学生与优秀青年教师。这些钱是两位老师毕生的积蓄，他们没有将财产留给唯一的女儿，而是还给国家，作出最后的贡献。这一举动感动了学校，感动了国家，得到了全国人民的尊敬，成为了募捐道路上的领路人。的确，这需要付出一生的辛苦，但是这样的结果会让一个人的内心更加的充盈和富足，所有的苦都不再是苦，做好人是令人骄傲的事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有人说，生活压力大，无有效沟通，其实孩子的心父母最懂。现在的生活压力的确很大，特别是在一线城市奋斗的青年人，要面对更多的问题。愈来愈高的房价、高昂的生活成本、父母的养老，每一项都会让人倍感压力。也许工作上的事，那些不顺和压力父母并不了解，但是他们依然能够理解我们每天的生活有多么不容易，父母一生都在为我们能够过上更好的生活努力，他们在用自己的方式，为我们分担压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有人说，邻里文化消失，也许高楼大厦阻碍了邻里之间的交往，但是良好的邻里关系每天都在上演。演员郑爽的爸爸就是这样一位友爱的邻居，今年年后他在回家途中，发现小区邻居家失火，迅速采取了救援，让邻居第一时间脱离险境。广大网友得知后都为郑爽爸爸点赞，称之为“正能量”爽爸。除此之外，还有坚持四十年风雨无阻照顾邻居的陈广明。李才其和储祥美都是残疾人，生活极为不便。40年前，陈广明就主动揽下照顾李才其夫妇的责任，让两人感受到了亲人般的温暖，演绎着邻里守望的浓浓真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生活中的每件事情，都要看到它积极的一面，如果凡事消极，就只能让自己越加悲观。这些善良的例子都在指引着我们走向更好的生活。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二、老张是老同事，你刚入职单位，领导交付一项工作，由你和老张两个人合作完成，其中，有一个数据，领导着急要用，老张没做完，领导批评了你，你找到老张，老张承诺今天一定做完，于是你和领导承诺。快下班的时候，你发现老张没做完，此时领导刚好进来，问工作的怎么样了，你怎么回答领导？请进行情景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领导，我们已经是数据最后的收尾阶段了，很快就会完成。是的，还没有完成，非常抱歉。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这件事情我也有责任，刚刚我着急整理其他文件，就把计算数据这部分单独交给老张完成了。是我的工作经验不足和预判不足，以为数据很快可以计算结果，但由于数据的查找和核对比较繁琐，我们缺少一些可靠数据，特别是一些重要的中间环节数据缺失了，所以耽搁了一段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对不起，知道您着急用这个数据。我们会尽力赶工，争取尽早用上数据。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如果您这边时间实在来不及的话，那我这边尽快整理一份初始数据，应该偏差不会太大的，可以暂时顶一顶。这样的话，估计五分钟之内是肯定可以整理出来的。您看可以吗？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如果您还能再等一下，我现在立刻帮助老张，我俩一起完成，争取尽快给您数据。我现在立刻去找统计数据的同事，得到可靠数据，特别是缺失的那部分数据，我会联络到相关负责人，将数据补充完整。然后配合老张一起核对数据。把相关的数据整理完毕后，交给您。不过这样的话大概需要20分钟的时间，优点是数据更可靠一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那么您看看这边我如何处理？好的，我现在立刻去办。请您先回办公室稍等一下，我整理好后立刻发给您。非常抱歉，这次一定顺利完成，我们一定竭尽所能。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三、你认为工作中哪些工作可做可不做？请你根据自己之前的工作经历谈一谈并举例说明。考官会追加一个问题，比如：请问你做这个事情用了多长时间，为成功准备了多久？或者追问：请你谈谈做的理由。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工作中我们都要面临很多的问题，那么这时，一个人的精力是有限的，所以应该找到做好工作的方式方法，将工作做好的同时，找到一些“取巧”办法，加快工作效率，让工作保质保量的完成。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所以工作中可做可不做的一些情况，我认为有如下两种。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如果这个工作有先前的案例，那么一些环节是可以省略的。我在大学时曾经担任过宣传部部长，举办过很过宣传活动。有些宣传活动是非常类似的，比如每年都会举办的校园十佳歌手比赛，因为在第一年举办的时候，我没有任何经验，因此查找了很多活动方案，也和同学讨论研究了几个通宵，才把活动的最终方案确定下来。而且这次活动不负众望的非常成功，那么我在之后便整理了整个活动的流程，并且研究了成功之处，例如在比赛过程中加入彩蛋等环节，营造话题。而随后的比赛宣传，甚至是我下一届的宣传部长都是拿这次的宣传方案做范本，在原来的基础上进行创新，加入本年度的新元素，很快就可以创作出一个新的方案，节省了很多时间和精力，虽然不是第一次的事事亲力亲为，但是却节省了时间做出了更多的创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重复性的工作，可以适当的简化流程，负责的程序是可以省略不做的。比如我学的专业课程需要统计一些数据，这些数据在整理和计算的时候十分的繁琐，常常需要一周左右的时间才能完成。后来我发现通过excel表格的数据整理，可以将很多的复杂过程进行优化，例如公式编辑计算和运用柱状图分析，都能够快速的完成。可以说避免了一大堆的无用功。所以，复杂的过程中也可以有一些不必要做的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我想，工作的方法有很多种，如果能够用经验总结或者智慧进行简化流程，提高办事效率，何乐而不为呢？以上是我的观点。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四、部分船企和船员存在对于问题的谎报和瞒报问题。海事局为了扩大群众的投诉渠道，真正地为群众解决实际的问题，领导准备开展有奖举报的方式来开展鼓励举报的行为。要求你做一项关于鼓励举报的宣传活动，那你要重点注意哪些问题？如何组织宣传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这次活动有利于海事局广开言路，听取民意，从中得到可靠的信息，对危险货物的严查得到有力证据，起到良好的群众监督作用。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会将这次活动的主题确定为“危险货物，危害你我他；举报有奖，利国利民。”宣传时间定为2周，主要的宣传渠道是网络宣传、现场宣传、媒体宣传三个方面，线上线下同时进行。并且分配小组成员，保证这三个方面的人手充足，随时调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网络宣传这一方面，重点是负责线上的宣传图片制作和网页制作，那么我会找到负责网络和编程的同事，以及美工同事，在我单位的网站和app的首页以图片方式宣传。宣传图片以醒目为主，并且附有奖励方式。网页的具体内容方面可以包括以往举报成功的案例、照片，危险物品的危害之处，举报渠道，保密机制，举报的意义价值，以及最后具体奖励的方式，这些可以参考以往宣传，并加以近期重点打击危险物品以作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现场宣传这一方面，重点是现场人员规范的话术，专业的知识和较强的亲和力。我会参考以前的培训模式，选取3-5个同事进行简单的前期培训，在原有知识的储备上分享先前案例，并且熟记规范的话术，考核后开始宣传活动。同时制作宣传手册和宣传条幅，以备互动当天起到加深印象的效果。宣传中注意宣传效果以及现场秩序，一旦现场混乱立刻进行安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媒体宣传方面，重点是找到本地区受众面较广、以新闻事实为主的电视栏目，以及法治相关的广播节目，然后进行同步宣传。我会找到负责文案方面的同事进行协助跟踪，邀请媒体先以采访的方式进行录制，前期准备好发言稿。随后剪辑后进行审核，确保宣传的内容准确无误，再进行播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bdr w:val="none" w:color="auto" w:sz="0" w:space="0"/>
          <w:shd w:val="clear" w:fill="FFFFFF"/>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通过以上三个方面的同步宣传，相信可以取得比较大的宣传效果，让市民了解到举报监督的重要意义。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2018年国家公务员面试真题（广西海事局3月11日）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观点一：现在网红通过炒作成名，名利双收，成为许多青少年学习的“榜样”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观念二：现在很多“老黄牛”精神被认为是顺从、蛮干，不建议提倡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观点三：许多孩子就是“温室里的花朵”，经不起风吹雨打和磨练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请对以上观点进行反驳，有题签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二、微信截图，有两个人对话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小陈：小李啊，明天有个调研工作，我们再来讨论一下细节吧?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小李：不用讨论了，我相信没什么问题，再说到时候随机应变就好了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小陈：万一到时候人手不够呢?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小李：没事的，有事我会解决，随便去找几个人来就是了。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1.请评价小李的性格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2.在日常合作中，你要怎么跟小李沟通?要注意什么问题?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三、你是安全检查小组的工作人员，早上十点要对一个大型船舶进行安全检查，事先会通知这个船舶做好准备，但是船舶突然说十点靠不了岸，得到下午四点，但是你下午四点有一个单位的竞聘会，你要怎么办?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bdr w:val="none" w:color="auto" w:sz="0" w:space="0"/>
          <w:shd w:val="clear" w:fill="FFFFFF"/>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四、两个船舶相撞，有所谓的专家给出了责任划分和事故评定，但其实事故还在调查，群众反应激烈，有记者前来采访，说既然都有了评定，你们官方为什么不公布情况，作为事故处理人员，你怎么回应?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2018年国家公务员面试真题（海事局3月9日）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一、有题签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观点：碎片化学习对知识的掌握弊大于利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理由：①碎片化学习不能全面掌握知识，不利于辩证性思考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②碎片化学习不能深入理解知识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③碎片化学习容易让人产生满足感，不能真正掌握知识请针对这个观点进行反驳并给出具体理由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二、有题签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小李和小陈合作完成一项策划书，以下是他们的对话: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小李：你的表格计算公式没有写对，连字体、字号、颜色、排版都不标准。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小陈：先这样呗，随便弄弄先交了，大不了以后咱们再调整。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小李：还是详细点好吧，毕竟是要交给领导的，我们先详细做好，以后不是也方便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1.请分析小李的性格特点。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2.如果你和小李进行合作，你要注意什么?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三、你是海事局事故调查员，最近在参加高级人才培训，马上结业考试了，通过结业考试你就能提干，但是单位打电话，说现在出了一起重大海上事故，要你回去工作，面对这种情况，请问你怎么办?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四、某一旅游景点一到周末人满为患，排队等摆渡船的有课非常多，天气炎热，有的游客不耐烦，你是清点人数的工作人员，此时有游客对你破口大骂，面对这种情况，你怎么处理?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2018年国考面试真题（海事局3月10日）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（备注：来源于网络）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1、在现在大众创业、万众创新的背景下，政府推出了一系列扶持大学生创业的政策，但是有统计，大学生创业人数增加，创业比例增加，但是成功率下降。你对大学生创业怎么看?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2、（有题签，一段老王和小陈的对话）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老王：明天要交一份材料，需要让小陈帮忙写，明天来单位一起写。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小陈：今天家里有事去不了，能不能今天在家里写，或者明天去单位写。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老王：明天时间来不及，先把家里的事放一放！到单位细讲这个材料的事情。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问题1：分析老王的性格。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问题2：如果你是小陈，在和老王的沟通中需要注意什么？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3、说出你在生活中，你付出了很多，但是结果依然不是很满意的一个经历，并且说明你是怎么做的？答完后有个性化追问。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4、海事局在进行廉政建设，现在就群众对建设的满意度进行回访，具体内容包括船舶、船员和通航的三部分。领导让你组织此次回访，你怎么办?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2018年国考面试真题（中央发改委3月10日上午）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（备注：有题签， 5道题。来源于网络）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1.对于在基层发展，有人说，基层条件差，辛苦，有人说，基层是青年人的春天，请问你怎么看？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2.单位要建立一个微信公众号供员工学习，要选拔一个负责管理公众号的人员，请说出两种选拔的方式，并挑其中一个详细阐述你如何组织？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3.单位要举行诗歌朗诵比赛，要求全员参加，你的同事小李，他过一段时间要回家探亲，而且目前手头上的工作比较忙，请问你如何劝说他，现场模拟。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题签题：题签是：小李和小陈的微信对话，关于年末表彰会的组织和开展，仔细看他们的对话，如果你要和他们进行合作的话，你要注意哪些情况？题签中的问题：积极性不强、计划性不够、有创新的想法但仍不成型、分工不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5.下去进行安全检查，发现某乡镇一个大型企业存在重大安全隐患，决定对其马上整改、查封，乡镇领导找到你求情，说这个企业是当地纳税大户，可不可以边生产边整改。这时你怎么办？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2018年国家公务员面试真题（辽宁铁路公安3月8日）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一、有两幅图，第一幅图，古时候一名小孩向大夫鞠躬，大夫回礼；第二张图，现代小孩向医生鞠躬，医生回礼，问题：根据两幅图说一主题，并谈你的看法。读题模式，没有纸笔无法列草稿，并且思考20秒考官会提醒：考生注意思考时间。(速答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看了这幅漫画让我深有感触也不禁去思考，漫画中描述的是医生和病人之间相互尊重、相互感谢。两幅图片跨越百年，但表达的寓意是一致的，医生和患者，从来都是相互尊敬，相互感恩的。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医生对患者而言是救死扶伤的天使。医者悬壶济世，用自己的医术和仁心拯救患者，让病人从病痛中解脱，让人在绝望中获得希望。高超的医术和高尚的医德是诠释医生这个神圣职业的重要准则。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患者对医生而言既是帮扶对象又是衣食父母。患者对医生的信赖是医生施展技术的重要保障，患者对医生的感恩也是医生职业认同的重要因素，患者对医生的供养也是保障医生生活的来源和专注医术的前提，也可以称之为衣食父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纵然医患之间自古是相互依存的关系，但如今，医患矛盾严重，甚至上演砍杀医生、跳楼等一系列悲剧，给医患关系带来严重损害。患者不信任医生，医生对患者防备，让人不禁反思，到底为什么会出现此种双方都不愿意看到的矛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究其原因就在于医疗体制改革还没有深化到位、医疗资源分配不均、医患之间缺乏有效的调节机制和手段。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为根除医患矛盾，让医生和患者能够恢复如漫画中的相互尊重、相互感恩的关系，需要从以下几个方面着手解决。首先要继续深化医疗体制改革，破除体制中存在的种种障碍，切实保障医生和患者各自的权益。使得医生能够专注医术和救人，患者有能力负担的医疗费用，从根源上消除医患矛盾的成因。其次要加大医疗资源的投入并科学分配，在总量提升的前提下注重质量提高和分配公平。第三要加强医德医风的建设，让医生从主观思想上崇尚使命，对金钱和职称有正确的认识。第四要构建医患调节疏导机制，让医疗问题再机制内得到公正合理的解决，避免激化医患矛盾而酿成悲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医者仁心仁术，在医生们用自己的医术扮演上帝的角色时，患者和家属能充分信任医生的技术和品行，那么医患关系就能够恢复本来的互敬互存关系，让患者不惧病痛的苦难，让医生没有后顾之忧地治病救人。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二、一个留守儿童小女孩和奶奶生活，因为缺少管教产生了一些小偷小摸的行为，作为社区工作人员你怎么办？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由年迈的老奶奶隔代抚养的小女孩与普通孩子相比缺少了父母的关爱和教育，甚至沾染了小偷小摸的恶习，作为孩子的代理家长，我有义务对孩子的身心健康成长给予足够的关注，我将从以下几个方面履行自己的职责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一，多陪伴孩子。父母的陪伴是孩子成长中最重要的内容，我会先与孩子和年迈奶奶友好接触，逐渐让她们接受我这个代理家长，慢慢的融入她们的生活。在不影响其他工作的前提下尽量多抽时间陪伴孩子，像其他家长一样和她一起游戏、一起出行，聆听孩子分享她的喜怒哀乐，让她从孤单中走出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给与生活上的帮助。实际了解孩子家庭的生活困难，力所能及的给与帮助。特别是这个年龄段孩子必要的生活资料一定保证能够满足孩子的需求。联系孩子所在地的民政机构和社会福利组织，争取更多的物质上的自助，避免孩子因生活条件困难去偷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补齐家庭教育。在走进孩子的生活和内心世界之后，我会循循引导孩子说出自己为什么会有小偷小摸的行为，同时考虑孩子的自尊心，用温和的方式进行说服教育，告诉她这种行为对丢东西的人和自己都会产生危害，鼓励孩子主动承认错误，并对她表示足够的信任，相信她能改掉拿别人东西的坏习惯，做一个诚实的孩子。除此以外，安全、卫生、礼节、劳动等必要的家庭教育也十分重要，作为代理家长，我会尽自己的努力给孩子接受到相对完整的家庭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做代理家长不是一时的任务，而是对孩子长久的担当，不论遇到什么困境我都会努力解决，积极寻求各方面的帮助，让孩子能够真正得到成长上的帮助。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三、小王下班后抱怨在车站工作总是被群众问厕所在哪，很烦，小李也说经常巡逻很消极，你是他们的同事，怎么劝导他们？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对于同事的抱怨我会这样劝说他们。对小王，我会跟他说：旅客出门在外都不容易，他们在旅途中大多都是跟陌生人和陌生的环境接触，不管对于我们而言多小的事都是他们的大事。在遇到事的时候，他们能够依靠的就是我们这些工作人员，这是他们对我们的信任，也是我们的工作职责。可以这样想一下，如果我们处在一个陌生的环境，我们同样也需要他人的帮助，需要可以依靠的人，反过来，即便我们不是工作人员，当有人寻求帮助的时候，我们也应当热心友好的帮助别人，因为我们生活在一个富有人情味的温暖社会，作为工作人员，我们更需要耐心，还要用我们的优势和能力更多更好地帮助旅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对于小李，我会这样跟他说：巡逻工作在大多数时候都是在走来走去好像没什么价值，但是，一旦遇到事情，我们的巡逻人员可能会第一时间做出有效的处置，从而使可能造成的损害降到最低，这就具有无法估量的价值，比如及时发现车上的安全隐患，我们及时进行排除，比如有旅客疾病发作，我们及时救治，比如有一些在车上的违法犯罪活动我们及时制止等等，我们的巡逻就会非常有价值，即能够让旅客们安心，也能够震慑一些不法行为。在我们看来平凡的小事，有时就是大事，恰恰是周而复始的巡逻工作，确保了旅客和列车的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实，生活有的时候就是很平淡的，很多的工作在很多时候也是平凡的，正是一个个在平凡岗位默默做着小事的人，才有了安定有序的社会环境，才有了社会发展进步的保障，这既是光荣的、也是伟大的。热爱自己的本职工作，做好自己的本职工作，平凡即是伟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四、视频题(无人机拍摄，有人在铁路线发生车祸，有人横跨铁路线，有人在铁路线行走，老人带着小孩在铁路边用石子打铁道，火车)。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根据影像资料显示，视频中出现了如下几个问题：第一，铁路线发生了一起车祸，需要及时处置。第二，有人横穿铁路线，说明相关安全设施或人员安保有漏洞，可能会有其他人再次穿越铁道，造成安全隐患。第三，有人在铁路线上行走，说明一些人安全意识不足，可能造成严重的安全问题。第四，有个小孩子用石头砸列车，家长没有及时看护，铁道工作人员没有及时制止，可能对孩子的人身安全和列车运行造成安全事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将采取以下措施应对上述安全问题：第一，我会紧急通过对讲机联系发生车祸所在线路的工作人员，将无人机监控到的画面信息予以通报，请他们按照相关规定和流程进行处置，确保车祸在最短时间得到妥善处置，当事人得到及时检查和救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二，我会通过对讲机联系在铁道上行走和横穿铁道的这两个人所在线路的工作人员，明确指出涉事人员的位置，请他们及时赶到现场，对在铁道上行走的人员进行劝阻和警告，对横穿铁道人员所穿过的位置进行设施的检查，杜绝有人再次横穿，避免出现安全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第三，我会联系工作人员，对拿石头砸车的小孩进行劝阻，带孩子离开铁道附近，建议工作人员找到孩子家长进行通报和教育。对被砸的列车，要联系该车次的车长，通报情况并建议进行列车安全检查。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最后，我会将无人机监控到的情况整理成情况说明，并据此写出一份建议书上报给领导，希望通过对安全隐患的排查和相关警示设施及人员配置的科学完善，能够保证此类问题不再重复发生，确保行人和车辆的安全。安全无小事，除了善加利用无人机等先进技术设备，还需要完善管理和广泛的宣传引导，才能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2018年国家公务员面试真题（铁路公安3月8日）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考情特点：</w:t>
      </w:r>
      <w:r>
        <w:rPr>
          <w:rFonts w:hint="eastAsia" w:ascii="宋体" w:hAnsi="宋体" w:eastAsia="宋体" w:cs="宋体"/>
          <w:b w:val="0"/>
          <w:i w:val="0"/>
          <w:caps w:val="0"/>
          <w:color w:val="000000"/>
          <w:spacing w:val="0"/>
          <w:sz w:val="21"/>
          <w:szCs w:val="21"/>
          <w:bdr w:val="none" w:color="auto" w:sz="0" w:space="0"/>
          <w:shd w:val="clear" w:fill="FFFFFF"/>
        </w:rPr>
        <w:t>2、3题都是读题模式，没有纸笔无法列草稿，并且思考20秒考官会提醒：考生注意思考时间。（速答模式）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1、材料题，是两张照片两幅画讲的都是医生与病人互相鞠躬，一个一百年前，一个是现在的，一分钟看题，考官问你的感受是什么？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2、是一个留守儿童小女孩和奶奶生活，因为缺少管教产生了一些小偷小摸的行为，作为社区安排的对她的管教人员你怎么办？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3、小王在下班后抱怨工作很无聊，经常需要回答旅客的问题，都是一些厕所在哪等等的问题。小李也说经常巡逻，巡逻很无聊，你是他们同事，你怎样劝说他们？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第四题是视频题：两个铁路公安民警用无人机航拍一段视频，视频中记录了有人在铁路线发生车祸，有人横跨铁路线，有人在铁路线行走，小孩用石头砸列车。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请问你你发现了什么问题啊？问你会采取什么措施应对？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2018年国家公务员面试真题（铁路公安3月9日）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一、辖区附近的山村小学缺少专业课老师，警局组织工作之余去支教，所长让你负责组织，你怎么做？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所长安排这个任务是真正的为农村的孩子们着想，促进城乡教育的均衡发展，让孩子们能够用知识的力量武装自己，改变自己的的命运。所长把这么有意义的工作交给我，我一定会尽心尽力完成。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首先，我会找村支书以及校长了解学校以及学生们的基本情况，包括学生们的课程安排，年龄组成，欠缺师资的科目等等。掌握基本信息之后汇报给所长，与所长确定好时间，组织召开全体年轻民警动员会，并请所长在动员会上发言，充分调动所有同事的积极性，再与所长商议一下是否可以对参与活动的同事一定的奖励，比如说年底评比的时候给与适当的加分。接下来针对报名的青年民警进行初步的筛选，每人试讲5分钟，学校相关领导判定是否可以任教。在课程安排方面，针对每个人擅长的科目以及可以授课的时间，结合学校实际师资欠缺情况制定一个可行的课程表，同时调配好所里的车辆，以供同事们去往授课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在支教期间，建立一个全体支教民警的微信群，有什么问题大家第一时间反馈，按照制定好的课表上课，如果有什么变动及时与我联系。在授课过程中与校方保持联系，发现问题及时解决。同时每天留出一个预备名额，一旦出现突发状况，原本安排好的同事不能上课，有其他人可以替代，不会影响孩子们学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这次支教活动过程中的影像资料要在所里的公共平台上定期更新，扩大影响，号召全所、全局甚至是其他单位的同事们参与进来，共同为乡村教育尽一份力。整个支教的过程我也会总结成书面的材料汇报给所长，也为以后支教活动的顺利展开提供一个借鉴。争取把这样一个利于社会发展的事情一直做下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二、有公安车辆违章停车，公众给拍了违照停车单，说这辆警车涉嫌违章停车，要求三十日内给予回复，并上传到微信朋友圈引起了网友热议。对于这种情况你怎么看？如果你是工作人员，你怎么给群众解释？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该市民将警车违停的事件发到朋友圈，这种行为是出于一种对公平的追求与维护，是市民对执法部门的一种监督。但是我们应该理性的看待这个问题。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随着多种新媒体的出现，各种执法活动都暴露在阳光下，也越来越成为社会各个阶层以及新闻媒体关注的焦点。身为警务人员，公然违反机动车违章处罚条例，确实有违公平正义，市民将此事发到朋友圈也是一种气愤之举，认为一些公职人员总将自己的权力凌驾于人民之上，凭什么“只许官家放火，不许百姓点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但是换个角度想想，市民这一特殊的“执法”方式，其效果也不会理想。市民是不具有执法权力的，他的这一做法也只是推动舆论导向，很多不明真相的“吃瓜群众”就会将矛头朝向政府，一边倒的觉得政府使用了特权。虽然这辆警车有可能确实是违停了，但也有可能在执行紧急任务。相信大家在生活中也经常会看到，警车一路闯红灯为救护车开道的这一幕吧。其背后的真相到底如何还是需要进一步的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不论事实到底是怎样，有关部门可以以此为契机，进一步规范警车的管理。比如说警车在执行紧急任务时，可以享有特殊权利，除此之外应该遵守相关的规章制度，起到示范作用。对于交警部门，若是没有提前接到执行特殊任务的通知，就应该一视同仁，正常开具罚单，事后涉事单位如果能够证明当时是在执行紧急任务，那么处罚可以撤销，否则就进入正规的司法程序。同时市民最好也不要用不恰当的方法来处理自认为不公平的事件，散播谣言也是要受到相应的处罚，可以拨打110，或政府服务热线来发挥自身的监督作用。同时政府也要在公共平台上及时回复市民们心中的疑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社会在不断发展进步，人民群众对于公平正义的追求也越来越高，随着社会主义法制建设的不断发展与进步，只有做到公正执法，才能取信于民，塑造良好的政府形象，营造和谐的社会秩序。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三、视频题：</w:t>
      </w:r>
      <w:r>
        <w:rPr>
          <w:rFonts w:hint="eastAsia" w:ascii="宋体" w:hAnsi="宋体" w:eastAsia="宋体" w:cs="宋体"/>
          <w:b w:val="0"/>
          <w:i w:val="0"/>
          <w:caps w:val="0"/>
          <w:color w:val="000000"/>
          <w:spacing w:val="0"/>
          <w:sz w:val="21"/>
          <w:szCs w:val="21"/>
          <w:bdr w:val="none" w:color="auto" w:sz="0" w:space="0"/>
          <w:shd w:val="clear" w:fill="FFFFFF"/>
        </w:rPr>
        <w:t>一个离家在外的女警察，工作非常突出立了三等功，有一天在值班期间她的母亲打来报警电话说自己女儿丢了两个星期没有回家，然后这个女民警就开始解释，母亲说给女民警找了一份新工作也不累让女民警换工作，害怕女儿在执行任务的时候发生危险，民警一直说现在有任务先不说了还说喜欢这份工作。如果你是女民警，怎么劝说母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我的母亲是深明大义的人，她年轻的时候也会因为工作的事情而放弃一些自己的利益，相信经过我的开导，她一定会理解、支持我的工作，不会再担心。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其实母亲想让我换工作的原因主要就是工作太忙，影响身体健康，而且也担心我执行任务时候的安全问题。她也确确实实是为我着想。我会跟她说明我现在工作的优势，一一解除她的担忧。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我会跟她说，当警察多好啊，首先我特别喜欢这个工作，不但能够接触各个阶层、各行各业的人群，还能为他们安定的生活带来保障。其次，当警察的人对法律的认识很深刻，职业的敏感性让我们非常具有警惕性，对于各种情况都有一个清醒的认识，自己跟家人一般都不会发生什么被骗、被抢的事情。然后，我不但工资有保障，而且也有着受人尊敬的社会地位，大家每天能够安心的在家里睡觉有我们一份功劳。虽然工作很忙，但是我会尽量协调好工作与家庭的关系。同时也会解释清楚，自己在执行任务的时候会注意安全的，而且每次出勤都有相应的保护措施，男同事都是尽量的照顾我，况且我负责的工作也没有特别大的安全隐患，不会危及到人身安全，请她放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经过我的劝说我相信，母亲能够明白，当警察不但是自身责任感与荣誉感的驱使，这个职业本身确实也会给我的人生带来很大的益处，这绝对是一个非常正确的职业选择。她一定会尊重也会支持我的工作。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四、高铁有乘客在厕所门口吸烟，与列车员发生争吵，你作为乘警该怎么办？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【参考解析】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身为一名铁路公安，就算在不当班期间也应该维护好列车与旅客的安全，制止违法行为的发生。首先我要制止住旅客过激的行为，同时确定烟雾是否影响了高铁的运行，第一时间与列车长联系告知具体情况，以防对整体行程以及后续列车造成较大的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确定列车跟乘客的安全没有问题之后，我会跟乘务员一块劝说吸烟的乘客。其实旅客在厕所吸烟无非就是烟瘾犯了，但是他对于因此可能带来的严重后果却不清楚。我会告知他，高铁是全封闭车厢，烟雾如果随着空调系统运行，可能会让整车人感到不适，影响大家的健康。同时为了保证列车安全运行，一旦发现烟雾就会报警，进而列车就要减速甚至是停车。正常运行中的高速列车被“逼停”，会严重损伤车辆的制动系统，造成安全隐患，危及自身跟他人的生命安全。还会耽误所有旅客的行程，同时也会影响后续列车的运行，正所谓牵一发动全身，如果每辆车都停一次，中国的铁路线可能就要瘫痪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经过劝导该名旅客如果认错态度良好，按照正常程序给与罚款500元的行政处罚，保证下次不会再犯。如果依然拒不接受，移交至下站的派出所处理。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高铁已经进入国人的生活很多年了，可是依然有很多人明知故犯，对“禁止吸烟”四个字视若无睹，在高铁吸烟造成严重后果。究其原因在于很多人的认识不到位，并不知道其背后潜藏着多大的危险。为了避免这样的情况再次发生，可在检票口等候安检的时候，播放安全须知，解释清楚高铁内吸烟可能给自己及他人乃至整个铁路运行所带来的影响。同时也可加大惩罚力度，对于高铁吸烟的乘客给与禁乘的处罚。杜绝再出现这种损人不利己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每个人都知法、懂法、守法，我们定会拥有一个安定和谐的社会。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2018年国考面试真题（铁路公安3月10日）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（备注：读题  有视频、漫画题题 20分钟4道题。来源于网络。）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1、漫画题：请将题目补充完整，并谈谈你的看法。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2、你们小区举办消防活动，在楼里选出楼长，你是工作人员，怎么组织此次活动？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3、你是车站派出所民警，候车大厅有旅客报警，周围有人带有可疑物品，散发刺鼻气味，你怎么办？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4、视频题：（漫画形式的图片，一张一张闪现的内容）过马路没有看红绿灯，有的是在斑马线嬉戏打闹，有的是在火车道追逐，横跨马路绿化带......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视频中存在什么问题？该如何解决？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2018年国家公务员面试真题（铁路公安3月11日）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(备注：根据考生回忆整理，仅供参考)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1、有题本，两个观点。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观点A：人民警察的执法能力靠外部媒体和群众的监督。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观点B：人民警察的执法能力靠内部监督和制度。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(1)请问你会选择哪一个观点？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(2)从你没有选择的观点的角度来反驳。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2、老旧小区建设电梯房，领导让你进行前期调研，请问你会向哪些群众进行调查？该如何调查？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3、为了让民警子女了解父母的工作，计划开展一次活动，领导让你负责，你会举办什么活动？怎样进行？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视频题：一个车站女民警的工作过程：先是实名制验票，安检，警务工作日志记录……有两个问路的群众，女警热心告知对方；一个肚子疼的女孩，女警向她提供了轮椅；女警扶起倒在地上的警员卡通人物形象立牌；叫醒睡觉男子；女警在扶梯上环视车站一周，最后是女警面带微笑站在警员卡通人物形象立牌旁边，立牌上写着“亲，你今天微笑了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请问该民警的工作内容是什么？工作有哪些特性？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2018年国家公务员外交部面试真题（2月8日）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（备注：2018国考外交部面试时间为2月5日-8日）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上午面试题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1、演讲题：近些年，有不少国家质疑中国道路能否实现现代化。习近平指出，中国不“输入”外国模式，也不“输出”中国模式，不会要求别国复制中国的做法。请就此发表看法进行演讲。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2、你进入单位后工作认真，处长很喜欢你，经常越过副处给你安排工作，后来被副处知道了，你准备怎么处理？(追问：处长给你布置了一个金融领域的活，但是这个活只有副处知道怎么操作，你该怎么办？)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3、工会发奖品，但是众口难调，请问你该怎么办？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4、说说自己的缺点。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5、你看真人秀节目吗？你有什么兴趣爱好？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6、来外交部工作你觉得有什么困难？有什么顾虑？打算怎么办？对你来讲来外交部有哪些挑战？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7、以前有外交方面的学习吗？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下午面试题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1、即兴演讲：我们应该努力跳出自己的舒适圈，不要做“温水中的青蛙”，请就此发表演讲。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2、有人说，年轻人喜欢追求刺激的生活，而不喜欢平稳的生活，你怎么看？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3、你调到一个新单位，原单位的老领导跟你关系很好，他想请你打听一下，关于新单位的一些信息，你该怎么办？（追问把考官当成老老领导询问老领导想打听什么事用情景模拟的方式询问）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4、单位举办晚会，预算审批了几次还是很少，你该怎么办？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2018年国家公务员外交部面试真题（2月7日）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（备注：2018国考外交部面试时间为2月5日-8日）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上午面试题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1.即兴演讲：总会有人说“我吃过的盐比你走的路还要多”；过去讲“经验的一半是失误”，现如今可能“经验的一半是错误”；“不仅要年薪，还要年新”。请就此发表演讲。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2.你关注了十九大报告中有关外交方面的什么内容?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3.单位准备举办一个演讲比赛，但由于大家工作忙，积极性并不高，你该怎么办?（追问：假如动员后还是不高，怎么办?演讲现场位置不够，该怎么办?现场有几个陌生人，说是和领导打了招呼，请问如何应对?）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4.你的同事周未邀请你打牌，但你想休息，你会怎么办?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5.如果可以穿越，你想穿越到什么时候?做什么？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6.你会自卑吗，在不在意别人的评价？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7.你的报考动机是什么？是否可以驻外？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8.你的身高、视力是多少?身体素质如何？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9.你有没有好心办坏事的时候，举个例子。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10.你认为你周围人普遍的弱点是什么？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11.自己是否还有什么要补充的?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下午面试题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1.现在的年轻人买车买房等各方面压力都比较大，有的人碌碌无为缺少理想，有的人缺少创新，沉迷一成不变的生活。谈谈你的看法。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2.很多人通过“轻松筹”等众筹平台得到救助，谈谈你的看法?（追问：你有没有参与过众筹，为什么？）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3.你和领导一同出差，你的行李箱丢了，里面有西装和开会的重要资料，此时你该怎么办?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4.周恩来亲手带出了新中国的外交队伍，这支队伍无疑是世界一流的。他给这支队伍的定位就是“外交队伍是文装的解放军”，谈谈你的理解。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5.小王出差把文件扔你这儿了，回来找你要的时候，你不记得了，怎么办?（追问：后来发现是小王栽赃你，请问你该怎么办?）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6.小张去外地旅游，领导把小张的工作交给你，你做完以后，小张向领导抱怨你做的不好，领导对你有意见，你怎么办?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7.你认为进入外交部后会遇到什么困难?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8.说一说你遇到的最严厉的批评是什么？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2018年国家公务员外交部面试真题（2月6日）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（备注：2018国考外交部面试时间为2月5日-8日）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上午面试题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1.即兴演讲：习近平主席在参加南京大屠杀死难者国家公祭仪式中曾说：“擦清历史的镜子，抹去灰尘，以史为鉴，走好未来的路”，请问青年应该以什么样的姿态面向未来?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2.请你谈谈最近的外交大事。（追问：援助非洲有人赞成，有人反对，你怎么看？）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我和老张一起做事，老张没做什么，都我做的。但是由于我经验不足没有做好，领导批评了我，请问你怎么和领导解释?（追问：领导知道了我们这种忙闲不均的情况，你怎么和领导说老张在这件事上什么也没干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4.你和领导出去开会，已经先和主办方确认过车的型号，结果到了会场，门口保安不让进，你怎么办?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追问：进入会场，你领导位置排在后面，但是你领导级别很高，请问你怎么处理？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5.请问考生专业是什么？平时专业成绩如何？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6.请考生谈一谈你的优点和缺点/为什么考外交部?驻外很艰苦，你怎么办?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7.请问你的身高、视力？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8.请问考生有什么需要问我们的问题吗？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　下午面试题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1.即兴演讲：跑步过程中我们常常出现极点现象，但只要我们在这个时候继续坚持、跨过极点，就能感到轻松并到达终点。请就此发表演讲。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2.有人说90后已经老了，有人说90后已经开始养生了，有人说90后没有责任心。你怎么看？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假如你是单位的消防负责人，已经通知10点开始消防演习，但警报9点半响了，你怎么办?（追问：如果9点半响是因为消防人员记错了时间，现在有一批人已经到楼下了，有一部分人还在工作没有进行演习，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假如你有一位同事老张，认为年轻人工作态度不端正，存在很多问题，你也比较害怕老张。这时领导让你和老张一起出差，你怎么办?（追问：出差变为你和小王两个人去，老张认为是你跟领导说了坏话才换成了小王，更讨厌你了，你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5.如何看待驻外工作？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6.驻外影响你个人生活吗?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7.请问你的身高、视力？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宋体" w:hAnsi="宋体" w:eastAsia="宋体" w:cs="宋体"/>
          <w:b/>
          <w:i w:val="0"/>
          <w:caps w:val="0"/>
          <w:color w:val="32679B"/>
          <w:spacing w:val="0"/>
          <w:sz w:val="30"/>
          <w:szCs w:val="30"/>
        </w:rPr>
      </w:pPr>
      <w:r>
        <w:rPr>
          <w:rFonts w:hint="eastAsia" w:ascii="宋体" w:hAnsi="宋体" w:eastAsia="宋体" w:cs="宋体"/>
          <w:b/>
          <w:i w:val="0"/>
          <w:caps w:val="0"/>
          <w:color w:val="32679B"/>
          <w:spacing w:val="0"/>
          <w:sz w:val="30"/>
          <w:szCs w:val="30"/>
          <w:bdr w:val="none" w:color="auto" w:sz="0" w:space="0"/>
          <w:shd w:val="clear" w:fill="FFFFFF"/>
        </w:rPr>
        <w:t>2018年国家公务员外交部面试真题（2月5日）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备注：2018国考外交部面试时间为2月5日-8日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5"/>
          <w:rFonts w:hint="eastAsia" w:ascii="宋体" w:hAnsi="宋体" w:eastAsia="宋体" w:cs="宋体"/>
          <w:i w:val="0"/>
          <w:caps w:val="0"/>
          <w:color w:val="000000"/>
          <w:spacing w:val="0"/>
          <w:sz w:val="21"/>
          <w:szCs w:val="21"/>
          <w:bdr w:val="none" w:color="auto" w:sz="0" w:space="0"/>
          <w:shd w:val="clear" w:fill="FFFFFF"/>
        </w:rPr>
        <w:t>上午面试题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1.你和小王是同事，你工作仔细认真，小王工作马马虎虎易出错，领导让你负责检查，重新起草小王的工作，小王有点不悦，你该怎么办?（追问：假如小王在之后的工作中仍是马马虎虎，这种情况该怎么办?）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2.请谈谈你的实习经历？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3.请问你的身高、视力？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Style w:val="5"/>
          <w:rFonts w:hint="eastAsia" w:ascii="宋体" w:hAnsi="宋体" w:eastAsia="宋体" w:cs="宋体"/>
          <w:i w:val="0"/>
          <w:caps w:val="0"/>
          <w:color w:val="000000"/>
          <w:spacing w:val="0"/>
          <w:sz w:val="21"/>
          <w:szCs w:val="21"/>
          <w:bdr w:val="none" w:color="auto" w:sz="0" w:space="0"/>
          <w:shd w:val="clear" w:fill="FFFFFF"/>
        </w:rPr>
        <w:t>　　下午面试题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1.演讲题：中国提出了构建人类命运共同体。有人说：“没有永恒的朋友，也没有永恒的敌人，只有永恒的利益”；有人认为国家间有意识文化形态等各种差异，无法达成共识。据此自拟题目演讲。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2.你们学校举办照片展，你发现征集上来的照片少，内容质量不理想，你会怎么做？（追问：展出过程中有人提出某张照片是抄袭的，大家议论纷纷，请问该如何应对?）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3.同事小张有个计划，你根据小张的计划进行了部分修改后报给领导，领导觉得方案不错，对你进行了褒奖。小张得知后很不满，你该怎么与小张沟通？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4.你为什么报考外交部?你认为未来的工作中有哪些困难？</w:t>
      </w:r>
    </w:p>
    <w:p>
      <w:pPr>
        <w:rPr>
          <w:rFonts w:hint="eastAsia" w:eastAsiaTheme="minorEastAsia"/>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BA40CD"/>
    <w:rsid w:val="6BBA40C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18</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2018-10-20T03:04:00Z</dcterms:created>
  <dc:creator>冯</dc:creator>
  <cp:lastModifiedBy>冯</cp:lastModifiedBy>
  <dcterms:modified xsi:type="dcterms:W3CDTF">2018-10-20T03:22:34Z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