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《普通高等学校高等职业教育（专科）专业目录》2017年增补专业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根据《普通高等学校高等职业教育（专科）专业设置管理办法》，教育部组织研究确定了2017年度增补专业（共6个），现予公布，自2018年起执行。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143500" cy="3524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   下附：国家公务员考试专业对照表（专科）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9471" w:type="dxa"/>
        <w:jc w:val="center"/>
        <w:tblCellSpacing w:w="15" w:type="dxa"/>
        <w:tblInd w:w="543" w:type="dxa"/>
        <w:tblBorders>
          <w:top w:val="single" w:color="auto" w:sz="6" w:space="0"/>
          <w:left w:val="none" w:color="auto" w:sz="6" w:space="0"/>
          <w:bottom w:val="none" w:color="C0C0C0" w:sz="6" w:space="0"/>
          <w:right w:val="none" w:color="C0C0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5"/>
        <w:gridCol w:w="2835"/>
        <w:gridCol w:w="4721"/>
      </w:tblGrid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学科门类</w:t>
            </w:r>
          </w:p>
        </w:tc>
        <w:tc>
          <w:tcPr>
            <w:tcW w:w="28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材料与能源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金属材料与热处理技术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冶金技术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高分子材料应用技术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复合材料加工与应用技术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建筑装饰材料及检测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热能动力设备与应用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城市热能应用技术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农村能源与环境技术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制冷与冷藏技术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电力技术类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发电厂及电力系统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电厂设备运行与维护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电厂热能动力装置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火电厂集控运行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小型水电站及电力网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供用电技术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电网监控技术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电力系统继电保护与自动化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高压输配电线路施工运行与维护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农村电气化技术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电厂化学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财经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财政金融类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金融管理与实务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国际金融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金融与证券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金融保险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保险实务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医疗保险实务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资产评估与管理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证券投资与管理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投资与理财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证券与期货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财务会计类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财务信息管理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会计电算化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会计与统计核算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会计与审计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审计实务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统计实务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经济贸易类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经济信息管理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国际贸易实务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国际商务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商务经纪与代理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市场开发与营销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营销与策划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医药营销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工商企业管理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工商行政管理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连锁经营管理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物流管理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计算机网络技术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计算机多媒体技术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计算机硬件与外设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计算机信息管理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网络系统管理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图形图像制作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动漫设计与制作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应用电子技术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电子测量技术与仪器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电子仪器仪表与维修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电子设备与运行管理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电子声像技术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电子工艺与管理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信息安全技术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图文信息技术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微电子技术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无线电技术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广播电视网络技术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有线电视工程技术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移动通信技术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计算机通信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程控交换技术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通信网络与设备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通信系统运行管理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法律实务类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司法助理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法律文秘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司法警务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法律事务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书记官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法律执行类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刑事执行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民事执行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行政执行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刑事侦查技术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司法鉴定技术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安全防范技术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司法信息技术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司法信息安全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侦查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经济犯罪侦查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安全保卫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警卫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治安管理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警察管理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公共安全管理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信息网络安全监察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防火管理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森林消防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边防检查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边境管理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禁毒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公安指挥类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警察指挥与战术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边防指挥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边防船艇指挥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边防通信指挥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消防指挥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参谋业务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抢险救援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警犬技术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船艇动力管理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边防机要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部队基础工作类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部队政治工作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部队财务会计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部队后勤管理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公共事业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公共事业类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社区管理与服务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青少年工作与管理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社会福利事业管理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公共关系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商检技术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人民武装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涉外事务管理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公共事务管理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民政管理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劳动与社会保障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海关管理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环境规划与管理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公共服务类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家政服务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老年服务与管理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社区康复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"http://www.offcn.com/mianshi/msxl/" \t "http://www.chinagwy.org/html/kszc/201710/_blank" </w:instrTex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心理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科技成果中介服务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职业中介服务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现代殡仪技术与管理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戒毒康复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环保、气象与安全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环保类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环境监测与治理技术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环境监测与评价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农业环境保护技术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资源环境与城市管理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城市检测与工程技术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水环境监测与保护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城市水净化技术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室内检测与控制技术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大气科学技术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大气探测技术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应用气象技术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防雷技术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工业环保与安全技术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救援技术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安全技术管理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高等级公路维护与管理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路政管理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汽车运用技术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交通安全与智能控制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城市交通运输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公路监理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道路桥梁工程技术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工程机械控制技术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工程机械运用与维护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高速铁道技术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电气化铁道技术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铁道车辆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铁道机车车辆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铁道通信信号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铁道交通运营管理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铁道运输经济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铁道工程技术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城市轨道运输类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城市轨道交通车辆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城市轨道交通控制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城市轨道交通工程技术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城市轨道交通运营管理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水上运输类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航海技术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水运管理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国际航运业务管理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海事管理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轮机工程技术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船舶检验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航道工程技术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民航运输类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民航运输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航空服务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民航商务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航空机电设备维修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航空电子设备维修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民航特种车辆维修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航空通信技术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空中交通管理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民航安全技术管理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航空油料管理和应用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飞机制造技术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港口业务管理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港口物流设备与自动控制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集装箱运输管理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报关与国际货运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管道运输类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管道工程技术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管道工程施工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管道运输管理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涉外旅游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导游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旅行社经营管理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景区开发与管理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酒店管理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餐饮管理与服务类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餐饮管理与服务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烹饪工艺与营养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农林牧渔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种子生产与经营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设施农业技术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观光农业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园艺技术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茶叶生产加工技术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中草药栽培技术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烟草栽培技术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植物保护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植物检疫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农产品质量检测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林业技术类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林业技术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园林技术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森林资源保护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野生植物资源开发与利用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野生动物保护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自然保护区建设与管理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森林生态旅游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林产化工技术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木材加工技术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森林采运工程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饲料与动物营养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特种动物养殖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兽医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兽医医药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动物防疫与检疫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兽药生产与营销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水产养殖类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水产养殖技术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水生动植物保护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海洋捕捞技术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渔业综合技术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农林管理类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农业经济管理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农村行政管理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乡镇企业管理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林业经济信息管理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渔业资源与渔政管理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轻纺食品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轻化工类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染整技术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高分子材料加工技术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制浆造纸技术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香料香精工艺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表面精饰工艺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纺织服装类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现代纺织技术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针织技术与针织服装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丝绸技术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染织艺术设计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纺织品装饰艺术设计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新型纺织机电技术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纺织品检验与贸易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食品加工技术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食品营养与检测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食品贮运与营销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食品机械与管理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食品生物技术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农畜特产品加工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粮食工程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包装印刷类 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包装技术与设计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印刷技术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印刷图文信息处理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印刷设备及工艺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出版与发行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生化与药品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生物技术及应用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生物化工工艺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微生物技术及应用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化工技术类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有机化工生产技术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高聚物生产技术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化纤生产技术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精细化学品生产技术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石油化工生产技术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炼油技术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工业分析与检验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化工设备维修技术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制药技术类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生化制药技术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生物制药技术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化学制药技术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中药制药技术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药物制剂技术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药物分析技术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食品药品管理类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食品药品监督管理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药品质量检测技术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药品经营与管理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保健品开发与管理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水文自动化测报技术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水信息技术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水政水资源管理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水利工程与管理类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水利工程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水利工程施工技术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水利水电建筑工程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灌溉与排水技术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港口航道与治河工程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河务工程与管理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城市水利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水利水电工程管理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水务管理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水利工程监理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水利水电设备类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水电站动力设备与管理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机电设备运行与维护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机电排灌设备与管理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水土保持与水环境类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水土保持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水环境监测与分析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土建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建筑设计技术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建筑装饰工程技术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中国古建筑工程技术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室内设计技术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园林工程技术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城镇规划与管理类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城镇规划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城市管理与监察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土建施工类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地下工程与隧道工程技术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建筑设备类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建筑设备工程技术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供热通风与空调工程技术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建筑电气工程技术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楼宇智能化工程技术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建筑经济管理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工程监理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市政工程类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市政工程技术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城市燃气工程技术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给排水工程技术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水工业技术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消防工程技术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房地产类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房地产经营与估价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物业设施管理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文化教育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语言文化类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应用英语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应用日语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应用俄语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应用德语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应用法语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应用韩语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旅游英语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商务日语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旅游日语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文秘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文物鉴定与修复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文化事业管理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文化市场经营与管理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图书档案管理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现代教育技术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儿童康复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人群康复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竞技体育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运动训练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社会体育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体育保健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体育服务与管理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医药卫生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蒙医学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藏医学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维医学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中医骨伤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助产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医学生物技术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眼视光技术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康复治疗技术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医学营养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医疗美容技术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呼吸治疗技术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卫生检验与检疫技术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卫生管理类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卫生监督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卫生信息管理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医学文秘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艺术设计传媒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产品造型设计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电脑艺术设计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人物形象设计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装潢艺术设计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装饰艺术设计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雕塑艺术设计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珠宝首饰工艺及鉴定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雕刻艺术与家具设计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旅游工艺品设计与制作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广告设计与制作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多媒体设计与制作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表演艺术类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表演艺术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影视表演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戏曲表演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编导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广播影视类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摄影摄像技术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音像技术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影视多媒体技术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影视动画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影视广告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主持与播音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新闻采编与制作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电视节目制作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电视制片管理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28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制造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机械设计与制造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机械制造与自动化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数控技术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电机与电器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玩具设计与制造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模具设计与制造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材料成型与控制技术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焊接技术及自动化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工业设计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计算机辅助设计与制造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精密机械技术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医疗器械制造与维护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自动化类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电气自动化技术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生产过程自动化技术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电力系统自动化技术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计算机控制技术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工业网络技术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检测技术及应用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理化测试及质检技术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液压与气动技术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机电设备类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机电设备维修与管理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数控设备应用与维护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自动化生产设备应用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医用电子仪器与维护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汽车制造与装配技术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汽车检测与维修技术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汽车电子技术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汽车改装技术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汽车技术服务与营销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汽车整形技术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资源开发与测绘</w:t>
            </w: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资源勘查类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国土资源调查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区域地质调查及矿产普查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煤田地质与勘查技术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油气地质与勘查技术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水文地质与勘查技术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金属矿产地质与勘查技术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铀矿地质与勘查技术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非金属矿产地质与勘查技术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岩矿分析与鉴定技术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宝玉石鉴定与加工技术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地质工程与技术类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矿山地质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工程地质勘查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水文与工程地质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钻探技术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地球物理勘查技术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地球物理测井技术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地球化学勘查技术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矿业工程类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煤矿开采技术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金属矿开采技术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非金属矿开采技术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固体矿床露天开采技术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沙矿床开采技术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矿井建设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矿山机电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矿井通风与安全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矿井运输与提升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石油与天然气类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钻井技术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油气开采技术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油气储运技术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油气藏分析技术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油田化学应用技术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石油与天然气地质勘探技术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矿物加工类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矿物加工技术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选矿技术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选煤技术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煤炭深加工与利用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煤质分析技术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选矿机电技术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测绘类</w:t>
            </w: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工程测量与监理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摄影测量与遥感技术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EEEEE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EEEEE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大地测量与卫星定位技术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地理信息系统与地图制图技术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地籍测绘与土地管理信息技术</w:t>
            </w:r>
          </w:p>
        </w:tc>
      </w:tr>
      <w:tr>
        <w:tblPrEx>
          <w:tblBorders>
            <w:top w:val="single" w:color="auto" w:sz="6" w:space="0"/>
            <w:left w:val="none" w:color="auto" w:sz="6" w:space="0"/>
            <w:bottom w:val="none" w:color="C0C0C0" w:sz="6" w:space="0"/>
            <w:right w:val="none" w:color="C0C0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8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28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67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矿山测量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F78D3"/>
    <w:rsid w:val="6BFF78D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2018-10-24T03:42:00Z</dcterms:created>
  <dc:creator>冯</dc:creator>
  <cp:lastModifiedBy>冯</cp:lastModifiedBy>
  <dcterms:modified xsi:type="dcterms:W3CDTF">2018-10-24T03:42:30Z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