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6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51"/>
        <w:gridCol w:w="2371"/>
        <w:gridCol w:w="1501"/>
        <w:gridCol w:w="3642"/>
      </w:tblGrid>
      <w:tr w:rsidR="00677CE6">
        <w:trPr>
          <w:trHeight w:val="564"/>
        </w:trPr>
        <w:tc>
          <w:tcPr>
            <w:tcW w:w="9465" w:type="dxa"/>
            <w:gridSpan w:val="4"/>
            <w:shd w:val="clear" w:color="auto" w:fill="auto"/>
            <w:vAlign w:val="center"/>
          </w:tcPr>
          <w:p w:rsidR="00474826" w:rsidRPr="00474826" w:rsidRDefault="00474826" w:rsidP="00474826">
            <w:pPr>
              <w:widowControl/>
              <w:jc w:val="left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  <w:lang/>
              </w:rPr>
            </w:pPr>
            <w:r w:rsidRPr="00474826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  <w:lang/>
              </w:rPr>
              <w:t>附件：</w:t>
            </w:r>
          </w:p>
          <w:p w:rsidR="00677CE6" w:rsidRDefault="0047482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sz w:val="36"/>
                <w:szCs w:val="36"/>
                <w:lang/>
              </w:rPr>
              <w:t>沿河县世行贷款贵州农村发展项目</w:t>
            </w:r>
          </w:p>
        </w:tc>
      </w:tr>
      <w:tr w:rsidR="00677CE6">
        <w:trPr>
          <w:trHeight w:val="630"/>
        </w:trPr>
        <w:tc>
          <w:tcPr>
            <w:tcW w:w="9465" w:type="dxa"/>
            <w:gridSpan w:val="4"/>
            <w:shd w:val="clear" w:color="auto" w:fill="auto"/>
            <w:vAlign w:val="center"/>
          </w:tcPr>
          <w:p w:rsidR="00677CE6" w:rsidRDefault="0047482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sz w:val="36"/>
                <w:szCs w:val="36"/>
                <w:lang/>
              </w:rPr>
              <w:t>沿河</w:t>
            </w:r>
            <w:r>
              <w:rPr>
                <w:rFonts w:ascii="宋体" w:hAnsi="宋体" w:cs="宋体" w:hint="eastAsia"/>
                <w:b/>
                <w:color w:val="000000"/>
                <w:sz w:val="36"/>
                <w:szCs w:val="36"/>
                <w:lang/>
              </w:rPr>
              <w:t>木林种养业</w:t>
            </w:r>
            <w:r>
              <w:rPr>
                <w:rFonts w:ascii="宋体" w:hAnsi="宋体" w:cs="宋体" w:hint="eastAsia"/>
                <w:b/>
                <w:color w:val="000000"/>
                <w:sz w:val="36"/>
                <w:szCs w:val="36"/>
                <w:lang/>
              </w:rPr>
              <w:t>农民专业合作社</w:t>
            </w:r>
            <w:r>
              <w:rPr>
                <w:rFonts w:ascii="宋体" w:hAnsi="宋体" w:cs="宋体" w:hint="eastAsia"/>
                <w:b/>
                <w:color w:val="000000"/>
                <w:sz w:val="36"/>
                <w:szCs w:val="36"/>
                <w:lang/>
              </w:rPr>
              <w:t>养殖技术人员选聘</w:t>
            </w:r>
            <w:r>
              <w:rPr>
                <w:rFonts w:ascii="宋体" w:hAnsi="宋体" w:cs="宋体" w:hint="eastAsia"/>
                <w:b/>
                <w:color w:val="000000"/>
                <w:sz w:val="36"/>
                <w:szCs w:val="36"/>
                <w:lang/>
              </w:rPr>
              <w:t>报名表</w:t>
            </w:r>
          </w:p>
        </w:tc>
      </w:tr>
      <w:tr w:rsidR="00677CE6">
        <w:trPr>
          <w:trHeight w:val="810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7CE6" w:rsidRDefault="004748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姓　　名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7CE6" w:rsidRDefault="00677CE6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7CE6" w:rsidRDefault="004748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性　别</w:t>
            </w:r>
          </w:p>
        </w:tc>
        <w:tc>
          <w:tcPr>
            <w:tcW w:w="3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7CE6" w:rsidRDefault="00677CE6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677CE6">
        <w:trPr>
          <w:trHeight w:val="885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7CE6" w:rsidRDefault="004748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身份证号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7CE6" w:rsidRDefault="00677CE6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7CE6" w:rsidRDefault="004748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  <w:lang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职　称</w:t>
            </w:r>
          </w:p>
          <w:p w:rsidR="00677CE6" w:rsidRDefault="004748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（学历）</w:t>
            </w:r>
          </w:p>
        </w:tc>
        <w:tc>
          <w:tcPr>
            <w:tcW w:w="3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7CE6" w:rsidRDefault="00677CE6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677CE6">
        <w:trPr>
          <w:trHeight w:val="720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7CE6" w:rsidRDefault="004748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毕业院校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7CE6" w:rsidRDefault="00677CE6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7CE6" w:rsidRDefault="004748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专　业</w:t>
            </w:r>
          </w:p>
        </w:tc>
        <w:tc>
          <w:tcPr>
            <w:tcW w:w="3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7CE6" w:rsidRDefault="00677CE6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677CE6">
        <w:trPr>
          <w:trHeight w:val="825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7CE6" w:rsidRDefault="004748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参加工作时间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7CE6" w:rsidRDefault="00677CE6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7CE6" w:rsidRDefault="004748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采购编号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 xml:space="preserve"> </w:t>
            </w:r>
          </w:p>
        </w:tc>
        <w:tc>
          <w:tcPr>
            <w:tcW w:w="3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7CE6" w:rsidRDefault="004748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TRYH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ML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-ZX-01(201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8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)</w:t>
            </w:r>
          </w:p>
        </w:tc>
      </w:tr>
      <w:tr w:rsidR="00677CE6">
        <w:trPr>
          <w:trHeight w:val="5320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7CE6" w:rsidRDefault="004748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主要工作简历</w:t>
            </w:r>
          </w:p>
        </w:tc>
        <w:tc>
          <w:tcPr>
            <w:tcW w:w="75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7CE6" w:rsidRDefault="00677CE6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677CE6">
        <w:trPr>
          <w:trHeight w:val="1140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7CE6" w:rsidRDefault="004748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获奖情况</w:t>
            </w:r>
          </w:p>
        </w:tc>
        <w:tc>
          <w:tcPr>
            <w:tcW w:w="75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7CE6" w:rsidRDefault="00677CE6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677CE6">
        <w:trPr>
          <w:trHeight w:val="510"/>
        </w:trPr>
        <w:tc>
          <w:tcPr>
            <w:tcW w:w="94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7CE6" w:rsidRDefault="0047482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 xml:space="preserve">本人承诺：提供的相关证书及证明材料及所填资料完全真实。　</w:t>
            </w:r>
          </w:p>
        </w:tc>
      </w:tr>
      <w:tr w:rsidR="00677CE6">
        <w:trPr>
          <w:trHeight w:val="465"/>
        </w:trPr>
        <w:tc>
          <w:tcPr>
            <w:tcW w:w="94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7CE6" w:rsidRDefault="0047482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签字：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（手印）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 xml:space="preserve">　　　　　　　　　　　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201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8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年　　月　　日</w:t>
            </w:r>
          </w:p>
        </w:tc>
      </w:tr>
    </w:tbl>
    <w:p w:rsidR="00677CE6" w:rsidRDefault="00677CE6"/>
    <w:sectPr w:rsidR="00677CE6" w:rsidSect="00677CE6">
      <w:pgSz w:w="11906" w:h="16838"/>
      <w:pgMar w:top="2041" w:right="1417" w:bottom="1871" w:left="1417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37EA6"/>
    <w:multiLevelType w:val="singleLevel"/>
    <w:tmpl w:val="15637EA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attachedTemplate r:id="rId1"/>
  <w:defaultTabStop w:val="420"/>
  <w:drawingGridVerticalSpacing w:val="156"/>
  <w:noPunctuationKerning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818675E"/>
    <w:rsid w:val="00474826"/>
    <w:rsid w:val="00677CE6"/>
    <w:rsid w:val="03F025E2"/>
    <w:rsid w:val="152F0EA3"/>
    <w:rsid w:val="3D652158"/>
    <w:rsid w:val="6D535020"/>
    <w:rsid w:val="781867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77C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3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101個蒝朢</dc:creator>
  <cp:lastModifiedBy>沿河县公文收发员</cp:lastModifiedBy>
  <cp:revision>2</cp:revision>
  <cp:lastPrinted>2018-10-09T03:39:00Z</cp:lastPrinted>
  <dcterms:created xsi:type="dcterms:W3CDTF">2018-10-09T07:08:00Z</dcterms:created>
  <dcterms:modified xsi:type="dcterms:W3CDTF">2018-10-09T07:08:00Z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