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附件：</w:t>
      </w:r>
    </w:p>
    <w:p>
      <w:pPr>
        <w:jc w:val="center"/>
        <w:rPr>
          <w:rFonts w:hint="eastAsia" w:ascii="宋体" w:hAnsi="宋体" w:cs="宋体"/>
          <w:b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>沿河县世行贷款贵州农村发展项目</w:t>
      </w:r>
    </w:p>
    <w:tbl>
      <w:tblPr>
        <w:tblStyle w:val="4"/>
        <w:tblpPr w:leftFromText="180" w:rightFromText="180" w:vertAnchor="page" w:horzAnchor="page" w:tblpX="1212" w:tblpY="4068"/>
        <w:tblOverlap w:val="never"/>
        <w:tblW w:w="94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1"/>
        <w:gridCol w:w="2371"/>
        <w:gridCol w:w="1501"/>
        <w:gridCol w:w="364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　名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　别</w:t>
            </w:r>
          </w:p>
        </w:tc>
        <w:tc>
          <w:tcPr>
            <w:tcW w:w="3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　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（学历）</w:t>
            </w:r>
          </w:p>
        </w:tc>
        <w:tc>
          <w:tcPr>
            <w:tcW w:w="3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专　业</w:t>
            </w:r>
          </w:p>
        </w:tc>
        <w:tc>
          <w:tcPr>
            <w:tcW w:w="3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采购编号 </w:t>
            </w:r>
          </w:p>
        </w:tc>
        <w:tc>
          <w:tcPr>
            <w:tcW w:w="3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TRYHML-ZX-03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3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附资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历证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明材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料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7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本人承诺：提供的相关证书及证明材料及所填资料完全真实。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94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签字：（手印）　　　　　　　　　　　2020年　　月　　日</w:t>
            </w:r>
          </w:p>
        </w:tc>
      </w:tr>
    </w:tbl>
    <w:p>
      <w:pPr>
        <w:rPr>
          <w:rFonts w:hint="eastAsia" w:ascii="宋体" w:hAnsi="宋体" w:cs="宋体"/>
          <w:b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>沿河木林种养业农民专业合作社山羊养殖技术人员选聘报名表</w:t>
      </w:r>
    </w:p>
    <w:sectPr>
      <w:pgSz w:w="11906" w:h="16838"/>
      <w:pgMar w:top="2041" w:right="1417" w:bottom="187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818675E"/>
    <w:rsid w:val="00070E18"/>
    <w:rsid w:val="00385694"/>
    <w:rsid w:val="00461725"/>
    <w:rsid w:val="00474826"/>
    <w:rsid w:val="00677CE6"/>
    <w:rsid w:val="0084451A"/>
    <w:rsid w:val="03F025E2"/>
    <w:rsid w:val="152F0EA3"/>
    <w:rsid w:val="1E39327E"/>
    <w:rsid w:val="3D652158"/>
    <w:rsid w:val="6D535020"/>
    <w:rsid w:val="7818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29</Words>
  <Characters>168</Characters>
  <Lines>1</Lines>
  <Paragraphs>1</Paragraphs>
  <TotalTime>0</TotalTime>
  <ScaleCrop>false</ScaleCrop>
  <LinksUpToDate>false</LinksUpToDate>
  <CharactersWithSpaces>196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2018-10-09T07:08:00Z</dcterms:created>
  <dc:creator>101個蒝朢</dc:creator>
  <cp:lastModifiedBy>lenovo</cp:lastModifiedBy>
  <cp:lastPrinted>2018-10-09T03:39:00Z</cp:lastPrinted>
  <dcterms:modified xsi:type="dcterms:W3CDTF">2020-05-12T04:29:10Z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