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4421505</wp:posOffset>
                </wp:positionH>
                <wp:positionV relativeFrom="margin">
                  <wp:posOffset>675005</wp:posOffset>
                </wp:positionV>
                <wp:extent cx="210185" cy="7620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10185" cy="7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jc w:val="left"/>
                              <w:textAlignment w:val="auto"/>
                              <w:rPr>
                                <w:rFonts w:ascii="微软雅黑" w:hAnsi="微软雅黑" w:eastAsia="微软雅黑"/>
                                <w:color w:val="171C1F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348.15pt;margin-top:53.15pt;height:6pt;width:16.55pt;mso-position-horizontal-relative:margin;mso-position-vertical-relative:margin;z-index:251672576;mso-width-relative:page;mso-height-relative:page;" filled="f" stroked="f" coordsize="21600,21600" o:gfxdata="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A&#10;DG+E2AAAAAsBAAAPAAAAAAAAAAEAIAAAACIAAABkcnMvZG93bnJldi54bWxQSwECFAAUAAAACACH&#10;TuJAHu+flyQCAAAiBAAADgAAAAAAAAABACAAAAAn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jc w:val="left"/>
                        <w:textAlignment w:val="auto"/>
                        <w:rPr>
                          <w:rFonts w:ascii="微软雅黑" w:hAnsi="微软雅黑" w:eastAsia="微软雅黑"/>
                          <w:color w:val="171C1F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-287020</wp:posOffset>
                </wp:positionH>
                <wp:positionV relativeFrom="margin">
                  <wp:posOffset>7143750</wp:posOffset>
                </wp:positionV>
                <wp:extent cx="5905500" cy="122809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12282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171C1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2.6pt;margin-top:562.5pt;height:96.7pt;width:465pt;mso-position-horizontal-relative:margin;mso-position-vertical-relative:margin;z-index:251686912;mso-width-relative:page;mso-height-relative:page;" filled="f" stroked="f" coordsize="21600,21600" o:gfxdata="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9sxaNNwAAAANAQAADwAAAAAAAAABACAAAAAiAAAAZHJzL2Rvd25yZXYueG1sUEsBAhQAFAAAAAgA&#10;h07iQBNyMbg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171C1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511175</wp:posOffset>
                </wp:positionH>
                <wp:positionV relativeFrom="margin">
                  <wp:posOffset>7004050</wp:posOffset>
                </wp:positionV>
                <wp:extent cx="4699000" cy="12700"/>
                <wp:effectExtent l="0" t="0" r="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0" cy="12700"/>
                        </a:xfrm>
                        <a:prstGeom prst="rect">
                          <a:avLst/>
                        </a:prstGeom>
                        <a:solidFill>
                          <a:srgbClr val="73838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.25pt;margin-top:551.5pt;height:1pt;width:370pt;mso-position-horizontal-relative:margin;mso-position-vertical-relative:margin;z-index:251676672;v-text-anchor:middle;mso-width-relative:page;mso-height-relative:page;" fillcolor="#738389" filled="t" stroked="f" coordsize="21600,21600" o:gfxdata="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YXc6t2AAAAAwB&#10;AAAPAAAAAAAAAAEAIAAAACIAAABkcnMvZG93bnJldi54bWxQSwECFAAUAAAACACHTuJAVJHj6VQC&#10;AACMBAAADgAAAAAAAAABACAAAAAnAQAAZHJzL2Uyb0RvYy54bWxQSwUGAAAAAAYABgBZAQAA7QUA&#10;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-384175</wp:posOffset>
                </wp:positionH>
                <wp:positionV relativeFrom="margin">
                  <wp:posOffset>6740525</wp:posOffset>
                </wp:positionV>
                <wp:extent cx="1270000" cy="44450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0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  <w:t>个人总结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25pt;margin-top:530.75pt;height:35pt;width:100pt;mso-position-horizontal-relative:margin;mso-position-vertical-relative:margin;z-index:251685888;mso-width-relative:page;mso-height-relative:page;" filled="f" stroked="f" coordsize="21600,21600" o:gfxdata="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F+T97&#10;2wAAAA0BAAAPAAAAAAAAAAEAIAAAACIAAABkcnMvZG93bnJldi54bWxQSwECFAAUAAAACACHTuJA&#10;uWQ0ER4CAAAa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b/>
                          <w:color w:val="738389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738389"/>
                          <w:sz w:val="28"/>
                        </w:rPr>
                        <w:t>个人总结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5695315</wp:posOffset>
                </wp:positionH>
                <wp:positionV relativeFrom="margin">
                  <wp:posOffset>5686425</wp:posOffset>
                </wp:positionV>
                <wp:extent cx="76200" cy="7620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171C1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;margin-left:448.45pt;margin-top:447.75pt;height:6pt;width:6pt;mso-position-horizontal-relative:margin;mso-position-vertical-relative:margin;z-index:251684864;mso-width-relative:page;mso-height-relative:page;" filled="f" stroked="f" coordsize="21600,21600" o:gfxdata="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ATXb71wAA&#10;AAsBAAAPAAAAAAAAAAEAIAAAACIAAABkcnMvZG93bnJldi54bWxQSwECFAAUAAAACACHTuJAsAYQ&#10;rR8CAAAhBAAADgAAAAAAAAABACAAAAAmAQAAZHJzL2Uyb0RvYy54bWxQSwUGAAAAAAYABgBZAQAA&#10;t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171C1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-727075</wp:posOffset>
                </wp:positionH>
                <wp:positionV relativeFrom="margin">
                  <wp:posOffset>5415915</wp:posOffset>
                </wp:positionV>
                <wp:extent cx="222885" cy="133350"/>
                <wp:effectExtent l="0" t="0" r="0" b="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22885" cy="133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-57.25pt;margin-top:426.45pt;height:10.5pt;width:17.55pt;mso-position-horizontal-relative:margin;mso-position-vertical-relative:margin;z-index:251683840;mso-width-relative:page;mso-height-relative:page;" filled="f" stroked="f" coordsize="21600,21600" o:gfxdata="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X3sQ2gAAAAwBAAAPAAAAAAAAAAEAIAAAACIAAABkcnMvZG93bnJldi54bWxQSwECFAAUAAAA&#10;CACHTuJA7bqaCCUCAAAjBAAADgAAAAAAAAABACAAAAApAQAAZHJzL2Uyb0RvYy54bWxQSwUGAAAA&#10;AAYABgBZAQAAw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b/>
                          <w:color w:val="738389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2568575</wp:posOffset>
                </wp:positionH>
                <wp:positionV relativeFrom="margin">
                  <wp:posOffset>673735</wp:posOffset>
                </wp:positionV>
                <wp:extent cx="2939415" cy="131064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9415" cy="1310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jc w:val="left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籍贯：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生日：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jc w:val="left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现居：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 xml:space="preserve">           学历：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 xml:space="preserve">专业：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exact"/>
                              <w:jc w:val="left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808080" w:themeColor="text1" w:themeTint="80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  <w:t>政治面貌：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微软雅黑" w:hAnsi="微软雅黑" w:eastAsia="微软雅黑"/>
                                <w:color w:val="171C1F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7F7F7F" w:themeColor="background1" w:themeShade="80"/>
                                <w:sz w:val="21"/>
                                <w:szCs w:val="21"/>
                                <w:lang w:val="en-US" w:eastAsia="zh-CN"/>
                              </w:rPr>
                              <w:t>薪资要求：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53.05pt;height:103.2pt;width:231.45pt;mso-position-horizontal-relative:margin;mso-position-vertical-relative:margin;z-index:251669504;mso-width-relative:page;mso-height-relative:page;" filled="f" stroked="f" coordsize="21600,21600" o:gfxdata="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X7vwMNwAAAALAQAADwAAAAAAAAABACAAAAAiAAAAZHJzL2Rvd25yZXYueG1sUEsBAhQAFAAAAAgA&#10;h07iQN2g2WI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jc w:val="left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籍贯：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         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生日：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jc w:val="left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现居：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 xml:space="preserve">           学历：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 xml:space="preserve">专业：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exact"/>
                        <w:jc w:val="left"/>
                        <w:textAlignment w:val="auto"/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808080" w:themeColor="text1" w:themeTint="80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  <w:t>政治面貌：</w:t>
                      </w:r>
                    </w:p>
                    <w:p>
                      <w:pPr>
                        <w:jc w:val="left"/>
                        <w:rPr>
                          <w:rFonts w:hint="eastAsia" w:ascii="微软雅黑" w:hAnsi="微软雅黑" w:eastAsia="微软雅黑"/>
                          <w:color w:val="171C1F"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7F7F7F" w:themeColor="background1" w:themeShade="80"/>
                          <w:sz w:val="21"/>
                          <w:szCs w:val="21"/>
                          <w:lang w:val="en-US" w:eastAsia="zh-CN"/>
                        </w:rPr>
                        <w:t>薪资要求：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5795010</wp:posOffset>
                </wp:positionH>
                <wp:positionV relativeFrom="margin">
                  <wp:posOffset>596265</wp:posOffset>
                </wp:positionV>
                <wp:extent cx="91440" cy="11684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 flipV="1">
                          <a:off x="0" y="0"/>
                          <a:ext cx="91440" cy="116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auto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 y;margin-left:456.3pt;margin-top:46.95pt;height:9.2pt;width:7.2pt;mso-position-horizontal-relative:margin;mso-position-vertical-relative:margin;z-index:251667456;mso-width-relative:page;mso-height-relative:page;" filled="f" stroked="f" coordsize="21600,21600" o:gfxdata="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8&#10;rqb/2AAAAAoBAAAPAAAAAAAAAAEAIAAAACIAAABkcnMvZG93bnJldi54bWxQSwECFAAUAAAACACH&#10;TuJAUXvfASQCAAAsBAAADgAAAAAAAAABACAAAAAnAQAAZHJzL2Uyb0RvYy54bWxQSwUGAAAAAAYA&#10;BgBZAQAAv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auto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5164455</wp:posOffset>
                </wp:positionH>
                <wp:positionV relativeFrom="margin">
                  <wp:posOffset>370840</wp:posOffset>
                </wp:positionV>
                <wp:extent cx="88900" cy="762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00" cy="7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171C1F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65pt;margin-top:29.2pt;height:6pt;width:7pt;mso-position-horizontal-relative:margin;mso-position-vertical-relative:margin;z-index:251670528;mso-width-relative:page;mso-height-relative:page;" filled="f" stroked="f" coordsize="21600,21600" o:gfxdata="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A7SbwNoA&#10;AAAJAQAADwAAAAAAAAABACAAAAAiAAAAZHJzL2Rvd25yZXYueG1sUEsBAhQAFAAAAAgAh07iQNmg&#10;nq4dAgAAFwQAAA4AAAAAAAAAAQAgAAAAKQEAAGRycy9lMm9Eb2MueG1sUEsFBgAAAAAGAAYAWQEA&#10;AL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171C1F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4968240</wp:posOffset>
                </wp:positionH>
                <wp:positionV relativeFrom="margin">
                  <wp:posOffset>269240</wp:posOffset>
                </wp:positionV>
                <wp:extent cx="76200" cy="92075"/>
                <wp:effectExtent l="0" t="0" r="0" b="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76200" cy="92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171C1F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;margin-left:391.2pt;margin-top:21.2pt;height:7.25pt;width:6pt;mso-position-horizontal-relative:margin;mso-position-vertical-relative:margin;z-index:251671552;mso-width-relative:page;mso-height-relative:page;" filled="f" stroked="f" coordsize="21600,21600" o:gfxdata="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5T5HH&#10;1wAAAAkBAAAPAAAAAAAAAAEAIAAAACIAAABkcnMvZG93bnJldi54bWxQSwECFAAUAAAACACHTuJA&#10;owxfRiICAAAhBAAADgAAAAAAAAABACAAAAAm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171C1F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1991995</wp:posOffset>
                </wp:positionH>
                <wp:positionV relativeFrom="margin">
                  <wp:posOffset>1187450</wp:posOffset>
                </wp:positionV>
                <wp:extent cx="289560" cy="23495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" cy="23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微软雅黑" w:hAnsi="微软雅黑" w:eastAsia="微软雅黑"/>
                                <w:color w:val="171C1F"/>
                                <w:sz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171C1F"/>
                                <w:sz w:val="24"/>
                                <w:lang w:eastAsia="zh-CN"/>
                              </w:rPr>
                              <w:t>生日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6.85pt;margin-top:93.5pt;height:18.5pt;width:22.8pt;mso-position-horizontal-relative:margin;mso-position-vertical-relative:margin;z-index:251668480;mso-width-relative:page;mso-height-relative:page;" filled="f" stroked="f" coordsize="21600,21600" o:gfxdata="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VYJj0&#10;3AAAAAsBAAAPAAAAAAAAAAEAIAAAACIAAABkcnMvZG93bnJldi54bWxQSwECFAAUAAAACACHTuJA&#10;ygfK2x0CAAAZBAAADgAAAAAAAAABACAAAAAr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微软雅黑" w:hAnsi="微软雅黑" w:eastAsia="微软雅黑"/>
                          <w:color w:val="171C1F"/>
                          <w:sz w:val="2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171C1F"/>
                          <w:sz w:val="24"/>
                          <w:lang w:eastAsia="zh-CN"/>
                        </w:rPr>
                        <w:t>生日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-405765</wp:posOffset>
                </wp:positionH>
                <wp:positionV relativeFrom="paragraph">
                  <wp:posOffset>-294005</wp:posOffset>
                </wp:positionV>
                <wp:extent cx="1381125" cy="1752600"/>
                <wp:effectExtent l="4445" t="4445" r="5080" b="1460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37235" y="620395"/>
                          <a:ext cx="1381125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840" w:firstLineChars="400"/>
                              <w:rPr>
                                <w:rFonts w:hint="eastAsia" w:eastAsiaTheme="minorEastAsia"/>
                                <w:color w:val="808080" w:themeColor="text1" w:themeTint="80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照片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95pt;margin-top:-23.15pt;height:138pt;width:108.75pt;z-index:251687936;mso-width-relative:page;mso-height-relative:page;" fillcolor="#FFFFFF [3201]" filled="t" stroked="t" coordsize="21600,21600" o:gfxdata="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8Nk0JtgAAAALAQAADwAA&#10;AAAAAAABACAAAAAiAAAAZHJzL2Rvd25yZXYueG1sUEsBAhQAFAAAAAgAh07iQJq0e/VPAgAAeAQA&#10;AA4AAAAAAAAAAQAgAAAAJw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ind w:firstLine="840" w:firstLineChars="400"/>
                        <w:rPr>
                          <w:rFonts w:hint="eastAsia" w:eastAsiaTheme="minorEastAsia"/>
                          <w:color w:val="808080" w:themeColor="text1" w:themeTint="80"/>
                          <w:lang w:eastAsia="zh-CN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照片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1768475</wp:posOffset>
                </wp:positionH>
                <wp:positionV relativeFrom="margin">
                  <wp:posOffset>4450080</wp:posOffset>
                </wp:positionV>
                <wp:extent cx="1270635" cy="9782175"/>
                <wp:effectExtent l="31750" t="69850" r="15875" b="31115"/>
                <wp:wrapNone/>
                <wp:docPr id="31" name="直角三角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 flipV="1">
                          <a:off x="0" y="0"/>
                          <a:ext cx="1270635" cy="9782175"/>
                        </a:xfrm>
                        <a:prstGeom prst="rtTriangle">
                          <a:avLst/>
                        </a:prstGeom>
                        <a:solidFill>
                          <a:srgbClr val="73838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50800" dist="38100" dir="18900000" algn="bl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" type="#_x0000_t6" style="position:absolute;left:0pt;flip:x y;margin-left:139.25pt;margin-top:350.4pt;height:770.25pt;width:100.05pt;mso-position-horizontal-relative:margin;mso-position-vertical-relative:margin;rotation:5898240f;z-index:251686912;v-text-anchor:middle;mso-width-relative:page;mso-height-relative:page;" fillcolor="#738389" filled="t" stroked="f" coordsize="21600,21600" o:gfxdata="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">
                <v:fill on="t" focussize="0,0"/>
                <v:stroke on="f" weight="1pt" miterlimit="8" joinstyle="miter"/>
                <v:imagedata o:title=""/>
                <o:lock v:ext="edit" aspectratio="f"/>
                <v:shadow on="t" color="#000000" opacity="26214f" offset="2.12133858267717pt,-2.12133858267717pt" origin="-32768f,32768f" matrix="65536f,0f,0f,65536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1242060</wp:posOffset>
                </wp:positionH>
                <wp:positionV relativeFrom="margin">
                  <wp:posOffset>61595</wp:posOffset>
                </wp:positionV>
                <wp:extent cx="1651000" cy="4445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10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电话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7.8pt;margin-top:4.85pt;height:35pt;width:130pt;mso-position-horizontal-relative:margin;mso-position-vertical-relative:margin;z-index:251660288;mso-width-relative:page;mso-height-relative:page;" filled="f" stroked="f" coordsize="21600,21600" o:gfxdata="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83sjgtgAAAAI&#10;AQAADwAAAAAAAAABACAAAAAiAAAAZHJzL2Rvd25yZXYueG1sUEsBAhQAFAAAAAgAh07iQOJ4hbMc&#10;AgAAGAQAAA4AAAAAAAAAAQAgAAAAJwEAAGRycy9lMm9Eb2MueG1sUEsFBgAAAAAGAAYAWQEAALUF&#10;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电话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posOffset>302895</wp:posOffset>
                </wp:positionH>
                <wp:positionV relativeFrom="margin">
                  <wp:posOffset>-3534410</wp:posOffset>
                </wp:positionV>
                <wp:extent cx="3561715" cy="8710930"/>
                <wp:effectExtent l="16510" t="16510" r="54610" b="79375"/>
                <wp:wrapNone/>
                <wp:docPr id="30" name="直角三角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561715" cy="8710930"/>
                        </a:xfrm>
                        <a:prstGeom prst="rtTriangle">
                          <a:avLst/>
                        </a:prstGeom>
                        <a:solidFill>
                          <a:srgbClr val="73838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50800" dist="38100" dir="18900000" algn="bl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" type="#_x0000_t6" style="position:absolute;left:0pt;margin-left:23.85pt;margin-top:-278.3pt;height:685.9pt;width:280.45pt;mso-position-horizontal-relative:margin;mso-position-vertical-relative:margin;rotation:5898240f;z-index:251657216;v-text-anchor:middle;mso-width-relative:page;mso-height-relative:page;" fillcolor="#738389" filled="t" stroked="f" coordsize="21600,21600" o:gfxdata="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">
                <v:fill on="t" focussize="0,0"/>
                <v:stroke on="f" weight="1pt" miterlimit="8" joinstyle="miter"/>
                <v:imagedata o:title=""/>
                <o:lock v:ext="edit" aspectratio="f"/>
                <v:shadow on="t" color="#000000" opacity="26214f" offset="2.12133858267717pt,-2.12133858267717pt" origin="-32768f,32768f" matrix="65536f,0f,0f,65536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1363345</wp:posOffset>
                </wp:positionH>
                <wp:positionV relativeFrom="margin">
                  <wp:posOffset>-411480</wp:posOffset>
                </wp:positionV>
                <wp:extent cx="1281430" cy="5715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43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36"/>
                                <w:szCs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FFFFFF" w:themeColor="background1"/>
                                <w:sz w:val="36"/>
                                <w:szCs w:val="24"/>
                                <w:lang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名字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35pt;margin-top:-32.4pt;height:45pt;width:100.9pt;mso-position-horizontal-relative:margin;mso-position-vertical-relative:margin;z-index:251659264;mso-width-relative:page;mso-height-relative:page;" filled="f" stroked="f" coordsize="21600,21600" o:gfxdata="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enb/b&#10;2wAAAAoBAAAPAAAAAAAAAAEAIAAAACIAAABkcnMvZG93bnJldi54bWxQSwECFAAUAAAACACHTuJA&#10;4HWXch4CAAAY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distribute"/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36"/>
                          <w:szCs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FFFFFF" w:themeColor="background1"/>
                          <w:sz w:val="36"/>
                          <w:szCs w:val="24"/>
                          <w:lang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名字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-323850</wp:posOffset>
                </wp:positionH>
                <wp:positionV relativeFrom="margin">
                  <wp:posOffset>2579370</wp:posOffset>
                </wp:positionV>
                <wp:extent cx="5905500" cy="166497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16650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171C1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5pt;margin-top:203.1pt;height:131.1pt;width:465pt;mso-position-horizontal-relative:margin;mso-position-vertical-relative:margin;z-index:251679744;mso-width-relative:page;mso-height-relative:page;" filled="f" stroked="f" coordsize="21600,21600" o:gfxdata="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7BTDg9wAAAALAQAADwAAAAAAAAABACAAAAAiAAAAZHJzL2Rvd25yZXYueG1sUEsBAhQAFAAAAAgA&#10;h07iQJP5mbU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171C1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-309880</wp:posOffset>
                </wp:positionH>
                <wp:positionV relativeFrom="margin">
                  <wp:posOffset>4940300</wp:posOffset>
                </wp:positionV>
                <wp:extent cx="5905500" cy="1788160"/>
                <wp:effectExtent l="0" t="0" r="0" b="317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17878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微软雅黑" w:hAnsi="微软雅黑" w:eastAsia="微软雅黑"/>
                                <w:color w:val="171C1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4.4pt;margin-top:389pt;height:140.8pt;width:465pt;mso-position-horizontal-relative:margin;mso-position-vertical-relative:margin;z-index:251682816;mso-width-relative:page;mso-height-relative:page;" filled="f" stroked="f" coordsize="21600,21600" o:gfxdata="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IswUtwAAAAMAQAADwAAAAAAAAABACAAAAAiAAAAZHJzL2Rvd25yZXYueG1sUEsBAhQAFAAAAAgA&#10;h07iQKdvu6shAgAAGwQAAA4AAAAAAAAAAQAgAAAAKw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微软雅黑" w:hAnsi="微软雅黑" w:eastAsia="微软雅黑"/>
                          <w:color w:val="171C1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-317500</wp:posOffset>
                </wp:positionH>
                <wp:positionV relativeFrom="margin">
                  <wp:posOffset>4546600</wp:posOffset>
                </wp:positionV>
                <wp:extent cx="5905500" cy="444500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738389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pt;margin-top:358pt;height:35pt;width:465pt;mso-position-horizontal-relative:margin;mso-position-vertical-relative:margin;z-index:251681792;mso-width-relative:page;mso-height-relative:page;" filled="f" stroked="f" coordsize="21600,21600" o:gfxdata="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J0J5iDa&#10;AAAACwEAAA8AAAAAAAAAAQAgAAAAIgAAAGRycy9kb3ducmV2LnhtbFBLAQIUABQAAAAIAIdO4kDK&#10;6T6aHgIAABoEAAAOAAAAAAAAAAEAIAAAACkBAABkcnMvZTJvRG9jLnhtbFBLBQYAAAAABgAGAFkB&#10;AAC5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738389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-317500</wp:posOffset>
                </wp:positionH>
                <wp:positionV relativeFrom="margin">
                  <wp:posOffset>4165600</wp:posOffset>
                </wp:positionV>
                <wp:extent cx="1270000" cy="444500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0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  <w:t>工作经历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pt;margin-top:328pt;height:35pt;width:100pt;mso-position-horizontal-relative:margin;mso-position-vertical-relative:margin;z-index:251680768;mso-width-relative:page;mso-height-relative:page;" filled="f" stroked="f" coordsize="21600,21600" o:gfxdata="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EZIwj&#10;2gAAAAsBAAAPAAAAAAAAAAEAIAAAACIAAABkcnMvZG93bnJldi54bWxQSwECFAAUAAAACACHTuJA&#10;aScq1h8CAAAaBAAADgAAAAAAAAABACAAAAAp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b/>
                          <w:color w:val="738389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738389"/>
                          <w:sz w:val="28"/>
                        </w:rPr>
                        <w:t>工作经历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-317500</wp:posOffset>
                </wp:positionH>
                <wp:positionV relativeFrom="margin">
                  <wp:posOffset>2260600</wp:posOffset>
                </wp:positionV>
                <wp:extent cx="5905500" cy="444500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0" cy="444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738389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pt;margin-top:178pt;height:35pt;width:465pt;mso-position-horizontal-relative:margin;mso-position-vertical-relative:margin;z-index:251678720;mso-width-relative:page;mso-height-relative:page;" filled="f" stroked="f" coordsize="21600,21600" o:gfxdata="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sx3zp&#10;2wAAAAsBAAAPAAAAAAAAAAEAIAAAACIAAABkcnMvZG93bnJldi54bWxQSwECFAAUAAAACACHTuJA&#10;yHaiUR4CAAAaBAAADgAAAAAAAAABACAAAAAqAQAAZHJzL2Uyb0RvYy54bWxQSwUGAAAAAAYABgBZ&#10;AQAAu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738389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738389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-324485</wp:posOffset>
                </wp:positionH>
                <wp:positionV relativeFrom="margin">
                  <wp:posOffset>1937385</wp:posOffset>
                </wp:positionV>
                <wp:extent cx="1270000" cy="44450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000" cy="444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738389"/>
                                <w:sz w:val="28"/>
                              </w:rPr>
                              <w:t>教育背景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55pt;margin-top:152.55pt;height:35pt;width:100pt;mso-position-horizontal-relative:margin;mso-position-vertical-relative:margin;z-index:251677696;v-text-anchor:bottom;mso-width-relative:page;mso-height-relative:page;" filled="f" stroked="f" coordsize="21600,21600" o:gfxdata="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faTX59cAAAALAQAADwAAAAAAAAABACAAAAAi&#10;AAAAZHJzL2Rvd25yZXYueG1sUEsBAhQAFAAAAAgAh07iQHqntMQLAgAA8AMAAA4AAAAAAAAAAQAg&#10;AAAAJg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/>
                          <w:b/>
                          <w:color w:val="738389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738389"/>
                          <w:sz w:val="28"/>
                        </w:rPr>
                        <w:t>教育背景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posOffset>635000</wp:posOffset>
                </wp:positionH>
                <wp:positionV relativeFrom="margin">
                  <wp:posOffset>4419600</wp:posOffset>
                </wp:positionV>
                <wp:extent cx="4699000" cy="12700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0" cy="12700"/>
                        </a:xfrm>
                        <a:prstGeom prst="rect">
                          <a:avLst/>
                        </a:prstGeom>
                        <a:solidFill>
                          <a:srgbClr val="73838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0pt;margin-top:348pt;height:1pt;width:370pt;mso-position-horizontal-relative:margin;mso-position-vertical-relative:margin;z-index:251674624;v-text-anchor:middle;mso-width-relative:page;mso-height-relative:page;" fillcolor="#738389" filled="t" stroked="f" coordsize="21600,21600" o:gfxdata="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IVzD9TXAAAACwEA&#10;AA8AAAAAAAAAAQAgAAAAIgAAAGRycy9kb3ducmV2LnhtbFBLAQIUABQAAAAIAIdO4kCHdljoVAIA&#10;AIwEAAAOAAAAAAAAAAEAIAAAACYBAABkcnMvZTJvRG9jLnhtbFBLBQYAAAAABgAGAFkBAADsBQAA&#10;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635000</wp:posOffset>
                </wp:positionH>
                <wp:positionV relativeFrom="margin">
                  <wp:posOffset>2197100</wp:posOffset>
                </wp:positionV>
                <wp:extent cx="4699000" cy="12700"/>
                <wp:effectExtent l="0" t="0" r="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0" cy="12700"/>
                        </a:xfrm>
                        <a:prstGeom prst="rect">
                          <a:avLst/>
                        </a:prstGeom>
                        <a:solidFill>
                          <a:srgbClr val="73838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0pt;margin-top:173pt;height:1pt;width:370pt;mso-position-horizontal-relative:margin;mso-position-vertical-relative:margin;z-index:251673600;v-text-anchor:middle;mso-width-relative:page;mso-height-relative:page;" fillcolor="#738389" filled="t" stroked="f" coordsize="21600,21600" o:gfxdata="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mvlf7X&#10;AAAACwEAAA8AAAAAAAAAAQAgAAAAIgAAAGRycy9kb3ducmV2LnhtbFBLAQIUABQAAAAIAIdO4kDQ&#10;w2A/WgIAAJcEAAAOAAAAAAAAAAEAIAAAACYBAABkcnMvZTJvRG9jLnhtbFBLBQYAAAAABgAGAFkB&#10;AADyBQ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2D1B38"/>
    <w:rsid w:val="0016283C"/>
    <w:rsid w:val="006E544B"/>
    <w:rsid w:val="007779C9"/>
    <w:rsid w:val="0090561E"/>
    <w:rsid w:val="00C62EBF"/>
    <w:rsid w:val="00DD3D8D"/>
    <w:rsid w:val="00DD7C1B"/>
    <w:rsid w:val="212D1B38"/>
    <w:rsid w:val="4B3B0670"/>
    <w:rsid w:val="65B2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7953bfdcd3c1c399945f8e653be7063\&#30828;&#20214;&#24037;&#31243;&#24072;&#26149;&#25307;&#31179;&#25307;&#20813;&#36153;&#31616;&#21382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硬件工程师春招秋招免费简历.docx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2020-09-27T09:00:00Z</dcterms:created>
  <dc:creator>59</dc:creator>
  <cp:lastModifiedBy>59</cp:lastModifiedBy>
  <dcterms:modified xsi:type="dcterms:W3CDTF">2020-09-27T09:10:02Z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KSOTemplateKey">
    <vt:lpwstr>1.0_wj+2RzgZJErnDFVKRKwBPzMMQxjYxEd2RV819fEzYl2yNd3rKVdvvoF9y23jGyRT4S8Stzws1AHi7JLlwauDTQ==</vt:lpwstr>
  </property>
</Properties>
</file>