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贵州省高校毕业生就业见习登记表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2018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3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  <w:t>单位及岗位：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3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2A23272"/>
    <w:rsid w:val="2B095AC2"/>
    <w:rsid w:val="2E9C6AEC"/>
    <w:rsid w:val="3A953BF2"/>
    <w:rsid w:val="616A4D5C"/>
    <w:rsid w:val="6D535020"/>
    <w:rsid w:val="7599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cp:lastPrinted>2018-07-02T20:49:00Z</cp:lastPrinted>
  <dcterms:modified xsi:type="dcterms:W3CDTF">2018-07-18T23:40:16Z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