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20" w:lineRule="exact"/>
        <w:jc w:val="center"/>
        <w:rPr>
          <w:rFonts w:hint="eastAsia" w:ascii="方正大标宋简体" w:hAnsi="方正大标宋简体" w:eastAsia="方正大标宋简体" w:cs="方正大标宋简体"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方正大标宋简体" w:hAnsi="方正大标宋简体" w:eastAsia="方正大标宋简体" w:cs="方正大标宋简体"/>
          <w:bCs/>
          <w:color w:val="000000"/>
          <w:kern w:val="0"/>
          <w:sz w:val="36"/>
          <w:szCs w:val="36"/>
        </w:rPr>
        <w:t>务川</w:t>
      </w:r>
      <w:r>
        <w:rPr>
          <w:rFonts w:hint="eastAsia" w:ascii="方正大标宋简体" w:hAnsi="方正大标宋简体" w:eastAsia="方正大标宋简体" w:cs="方正大标宋简体"/>
          <w:bCs/>
          <w:color w:val="000000"/>
          <w:kern w:val="0"/>
          <w:sz w:val="36"/>
          <w:szCs w:val="36"/>
          <w:lang w:eastAsia="zh-CN"/>
        </w:rPr>
        <w:t>仡佬族苗族自治县旅游投资发展有限公司</w:t>
      </w:r>
      <w:bookmarkStart w:id="0" w:name="_GoBack"/>
      <w:bookmarkEnd w:id="0"/>
    </w:p>
    <w:p>
      <w:pPr>
        <w:widowControl/>
        <w:adjustRightInd w:val="0"/>
        <w:snapToGrid w:val="0"/>
        <w:spacing w:line="520" w:lineRule="exact"/>
        <w:jc w:val="center"/>
        <w:rPr>
          <w:rFonts w:hint="eastAsia" w:ascii="方正大标宋简体" w:hAnsi="方正大标宋简体" w:eastAsia="方正大标宋简体" w:cs="方正大标宋简体"/>
          <w:bCs/>
          <w:color w:val="000000"/>
          <w:kern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bCs/>
          <w:color w:val="000000"/>
          <w:kern w:val="0"/>
          <w:sz w:val="36"/>
          <w:szCs w:val="36"/>
          <w:lang w:eastAsia="zh-CN"/>
        </w:rPr>
        <w:t>公开招聘工程建设专业技术</w:t>
      </w:r>
      <w:r>
        <w:rPr>
          <w:rFonts w:hint="eastAsia" w:ascii="方正大标宋简体" w:hAnsi="方正大标宋简体" w:eastAsia="方正大标宋简体" w:cs="方正大标宋简体"/>
          <w:bCs/>
          <w:color w:val="000000"/>
          <w:kern w:val="0"/>
          <w:sz w:val="36"/>
          <w:szCs w:val="36"/>
        </w:rPr>
        <w:t>人员报名表</w:t>
      </w:r>
    </w:p>
    <w:tbl>
      <w:tblPr>
        <w:tblStyle w:val="3"/>
        <w:tblW w:w="10162" w:type="dxa"/>
        <w:jc w:val="center"/>
        <w:tblInd w:w="-227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317"/>
        <w:gridCol w:w="242"/>
        <w:gridCol w:w="1334"/>
        <w:gridCol w:w="374"/>
        <w:gridCol w:w="393"/>
        <w:gridCol w:w="914"/>
        <w:gridCol w:w="604"/>
        <w:gridCol w:w="290"/>
        <w:gridCol w:w="155"/>
        <w:gridCol w:w="570"/>
        <w:gridCol w:w="49"/>
        <w:gridCol w:w="169"/>
        <w:gridCol w:w="678"/>
        <w:gridCol w:w="19"/>
        <w:gridCol w:w="1028"/>
        <w:gridCol w:w="2026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37" w:type="dxa"/>
            <w:gridSpan w:val="6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72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（照片粘贴处）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01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3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2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年  月</w:t>
            </w: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8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3562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301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89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2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7269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86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91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307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有何特长</w:t>
            </w:r>
          </w:p>
        </w:tc>
        <w:tc>
          <w:tcPr>
            <w:tcW w:w="487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1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身高</w:t>
            </w:r>
          </w:p>
        </w:tc>
        <w:tc>
          <w:tcPr>
            <w:tcW w:w="30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8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报考职位</w:t>
            </w:r>
          </w:p>
        </w:tc>
        <w:tc>
          <w:tcPr>
            <w:tcW w:w="195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201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资格证或职称情况</w:t>
            </w:r>
          </w:p>
        </w:tc>
        <w:tc>
          <w:tcPr>
            <w:tcW w:w="4694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58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845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525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诚信承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诺</w:t>
            </w:r>
          </w:p>
        </w:tc>
        <w:tc>
          <w:tcPr>
            <w:tcW w:w="8845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本人郑重承诺：所提供的个人信息、证明材料、证件等真实、准确，并自觉遵守招聘的各项规定，诚实守信，严守纪律，认真履行应聘人员的义务。对因提供有关信息证件不实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、无效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或违反有关纪律规定所造成的后果，本人自愿承担相应的责任。</w:t>
            </w:r>
          </w:p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签名：</w:t>
            </w:r>
          </w:p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                 201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月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65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审查意见</w:t>
            </w:r>
          </w:p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（由招聘单位填写）</w:t>
            </w:r>
          </w:p>
        </w:tc>
        <w:tc>
          <w:tcPr>
            <w:tcW w:w="430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初审意见：</w:t>
            </w: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                                         </w:t>
            </w: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审查人：</w:t>
            </w: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（盖章）</w:t>
            </w: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201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年  月  日</w:t>
            </w:r>
          </w:p>
        </w:tc>
        <w:tc>
          <w:tcPr>
            <w:tcW w:w="453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复审意见：</w:t>
            </w: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审查人：</w:t>
            </w: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（盖章）</w:t>
            </w: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201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年  月  日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67416"/>
    <w:rsid w:val="05A711E0"/>
    <w:rsid w:val="12D67416"/>
    <w:rsid w:val="354E3F3E"/>
    <w:rsid w:val="3CFB5CAF"/>
    <w:rsid w:val="4C9064A1"/>
    <w:rsid w:val="4F26762F"/>
    <w:rsid w:val="655D6D68"/>
    <w:rsid w:val="6D535020"/>
    <w:rsid w:val="6F2B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2018-08-01T04:18:00Z</dcterms:created>
  <dc:creator>Dark Moon</dc:creator>
  <cp:lastModifiedBy>Administrator</cp:lastModifiedBy>
  <dcterms:modified xsi:type="dcterms:W3CDTF">2018-08-01T07:58:24Z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