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4" w:lineRule="atLeast"/>
        <w:ind w:right="0" w:rightChars="0"/>
        <w:jc w:val="both"/>
        <w:textAlignment w:val="auto"/>
        <w:rPr>
          <w:rFonts w:hint="eastAsia" w:ascii="楷体" w:hAnsi="楷体" w:eastAsia="楷体" w:cs="楷体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附件：</w:t>
      </w:r>
    </w:p>
    <w:tbl>
      <w:tblPr>
        <w:tblStyle w:val="4"/>
        <w:tblW w:w="9090" w:type="dxa"/>
        <w:tblInd w:w="-27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12"/>
        <w:gridCol w:w="143"/>
        <w:gridCol w:w="898"/>
        <w:gridCol w:w="752"/>
        <w:gridCol w:w="181"/>
        <w:gridCol w:w="601"/>
        <w:gridCol w:w="975"/>
        <w:gridCol w:w="83"/>
        <w:gridCol w:w="560"/>
        <w:gridCol w:w="332"/>
        <w:gridCol w:w="390"/>
        <w:gridCol w:w="324"/>
        <w:gridCol w:w="750"/>
        <w:gridCol w:w="230"/>
        <w:gridCol w:w="15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</w:trPr>
        <w:tc>
          <w:tcPr>
            <w:tcW w:w="9090" w:type="dxa"/>
            <w:gridSpan w:val="1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红花岗区对外宣传中心公开招聘报名登记表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9090" w:type="dxa"/>
            <w:gridSpan w:val="15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个人基本信息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6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1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</w:trPr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2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1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" w:hRule="atLeast"/>
        </w:trPr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607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1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家庭详细地址</w:t>
            </w:r>
          </w:p>
        </w:tc>
        <w:tc>
          <w:tcPr>
            <w:tcW w:w="28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</w:trPr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34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8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9090" w:type="dxa"/>
            <w:gridSpan w:val="15"/>
            <w:tcBorders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13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5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4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学习形式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312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15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14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1789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312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89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9090" w:type="dxa"/>
            <w:gridSpan w:val="15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</w:trPr>
        <w:tc>
          <w:tcPr>
            <w:tcW w:w="1312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5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4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职务或岗位</w:t>
            </w:r>
          </w:p>
        </w:tc>
        <w:tc>
          <w:tcPr>
            <w:tcW w:w="1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证明人及联系方式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312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4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89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312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4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89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9090" w:type="dxa"/>
            <w:gridSpan w:val="15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2353" w:type="dxa"/>
            <w:gridSpan w:val="3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获奖时间</w:t>
            </w:r>
          </w:p>
        </w:tc>
        <w:tc>
          <w:tcPr>
            <w:tcW w:w="25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授予单位</w:t>
            </w:r>
          </w:p>
        </w:tc>
        <w:tc>
          <w:tcPr>
            <w:tcW w:w="422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奖项名称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2353" w:type="dxa"/>
            <w:gridSpan w:val="3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25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422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2353" w:type="dxa"/>
            <w:gridSpan w:val="3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25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422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2353" w:type="dxa"/>
            <w:gridSpan w:val="3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25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2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090" w:type="dxa"/>
            <w:gridSpan w:val="15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个人能力简介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6" w:hRule="atLeast"/>
        </w:trPr>
        <w:tc>
          <w:tcPr>
            <w:tcW w:w="9090" w:type="dxa"/>
            <w:gridSpan w:val="15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6478D4"/>
    <w:rsid w:val="086478D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2018-08-30T08:03:00Z</dcterms:created>
  <dc:creator>二黑黑黑黑黑黑</dc:creator>
  <cp:lastModifiedBy>二黑黑黑黑黑黑</cp:lastModifiedBy>
  <dcterms:modified xsi:type="dcterms:W3CDTF">2018-08-30T08:04:06Z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