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525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Style w:val="4"/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3"/>
          <w:szCs w:val="43"/>
          <w:bdr w:val="none" w:color="auto" w:sz="0" w:space="0"/>
          <w:shd w:val="clear" w:fill="FFFFFF"/>
        </w:rPr>
        <w:t>习水县公开选派村党组织第一书记报名表</w:t>
      </w:r>
    </w:p>
    <w:tbl>
      <w:tblPr>
        <w:tblW w:w="1015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0"/>
        <w:gridCol w:w="1140"/>
        <w:gridCol w:w="1140"/>
        <w:gridCol w:w="1140"/>
        <w:gridCol w:w="1140"/>
        <w:gridCol w:w="1725"/>
        <w:gridCol w:w="27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00" w:lineRule="atLeast"/>
              <w:ind w:left="0" w:right="0"/>
              <w:jc w:val="center"/>
            </w:pPr>
            <w:r>
              <w:rPr>
                <w:rStyle w:val="4"/>
                <w:rFonts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1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00" w:lineRule="atLeast"/>
              <w:ind w:left="0" w:right="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1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00" w:lineRule="atLeast"/>
              <w:ind w:left="0" w:right="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7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2726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1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00" w:lineRule="atLeast"/>
              <w:ind w:left="0" w:right="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00" w:lineRule="atLeast"/>
              <w:ind w:left="0" w:right="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00" w:lineRule="atLeast"/>
              <w:ind w:left="0" w:right="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入党时间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72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1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00" w:lineRule="atLeast"/>
              <w:ind w:left="0" w:right="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参加工作时间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00" w:lineRule="atLeast"/>
              <w:ind w:left="0" w:right="0"/>
            </w:pPr>
            <w:r>
              <w:rPr>
                <w:rStyle w:val="4"/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健康状况</w:t>
            </w:r>
          </w:p>
        </w:tc>
        <w:tc>
          <w:tcPr>
            <w:tcW w:w="40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72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1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00" w:lineRule="atLeast"/>
              <w:ind w:left="0" w:right="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专业技术职务</w:t>
            </w:r>
          </w:p>
        </w:tc>
        <w:tc>
          <w:tcPr>
            <w:tcW w:w="22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00" w:lineRule="atLeast"/>
              <w:ind w:left="0" w:right="0"/>
            </w:pPr>
            <w:r>
              <w:rPr>
                <w:rStyle w:val="4"/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熟悉专业有何专长</w:t>
            </w:r>
          </w:p>
        </w:tc>
        <w:tc>
          <w:tcPr>
            <w:tcW w:w="559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14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00" w:lineRule="atLeast"/>
              <w:ind w:left="0" w:right="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学历学位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00" w:lineRule="atLeast"/>
              <w:ind w:left="0" w:right="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00" w:lineRule="atLeast"/>
              <w:ind w:left="0" w:right="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教育</w:t>
            </w:r>
          </w:p>
        </w:tc>
        <w:tc>
          <w:tcPr>
            <w:tcW w:w="22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00" w:lineRule="atLeast"/>
              <w:ind w:left="0" w:right="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毕业院校系及专业</w:t>
            </w:r>
          </w:p>
        </w:tc>
        <w:tc>
          <w:tcPr>
            <w:tcW w:w="445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14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00" w:lineRule="atLeast"/>
              <w:ind w:left="0" w:right="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在职教育</w:t>
            </w:r>
          </w:p>
        </w:tc>
        <w:tc>
          <w:tcPr>
            <w:tcW w:w="22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00" w:lineRule="atLeast"/>
              <w:ind w:left="0" w:right="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毕业院校系及专业</w:t>
            </w:r>
          </w:p>
        </w:tc>
        <w:tc>
          <w:tcPr>
            <w:tcW w:w="445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14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45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228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00" w:lineRule="atLeast"/>
              <w:ind w:left="0" w:right="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现任职务</w:t>
            </w:r>
          </w:p>
        </w:tc>
        <w:tc>
          <w:tcPr>
            <w:tcW w:w="7871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1" w:hRule="atLeast"/>
        </w:trPr>
        <w:tc>
          <w:tcPr>
            <w:tcW w:w="11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00" w:lineRule="atLeast"/>
              <w:ind w:left="0" w:right="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00" w:lineRule="atLeast"/>
              <w:ind w:left="0" w:right="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任职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00" w:lineRule="atLeast"/>
              <w:ind w:left="0" w:right="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简历</w:t>
            </w:r>
          </w:p>
        </w:tc>
        <w:tc>
          <w:tcPr>
            <w:tcW w:w="9011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</w:trPr>
        <w:tc>
          <w:tcPr>
            <w:tcW w:w="11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00" w:lineRule="atLeast"/>
              <w:ind w:left="0" w:right="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奖惩情况</w:t>
            </w:r>
          </w:p>
        </w:tc>
        <w:tc>
          <w:tcPr>
            <w:tcW w:w="9011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1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00" w:lineRule="atLeast"/>
              <w:ind w:left="0" w:right="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  <w:tc>
          <w:tcPr>
            <w:tcW w:w="9011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160446"/>
    <w:rsid w:val="6D535020"/>
    <w:rsid w:val="7C160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2018-09-14T10:17:00Z</dcterms:created>
  <dc:creator>冯</dc:creator>
  <cp:lastModifiedBy>冯</cp:lastModifiedBy>
  <dcterms:modified xsi:type="dcterms:W3CDTF">2018-09-14T10:17:39Z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