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765" w:rsidRDefault="00F14765">
      <w:pPr>
        <w:widowControl/>
        <w:wordWrap w:val="0"/>
        <w:jc w:val="center"/>
        <w:rPr>
          <w:rFonts w:ascii="方正小标宋简体" w:eastAsia="方正小标宋简体" w:hAnsi="楷体" w:cs="Times New Roman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楷体" w:cs="方正小标宋简体" w:hint="eastAsia"/>
          <w:color w:val="333333"/>
          <w:kern w:val="0"/>
          <w:sz w:val="44"/>
          <w:szCs w:val="44"/>
        </w:rPr>
        <w:t>红花岗区</w:t>
      </w:r>
      <w:r>
        <w:rPr>
          <w:rFonts w:ascii="方正小标宋简体" w:eastAsia="方正小标宋简体" w:hAnsi="楷体" w:cs="方正小标宋简体"/>
          <w:color w:val="333333"/>
          <w:kern w:val="0"/>
          <w:sz w:val="44"/>
          <w:szCs w:val="44"/>
        </w:rPr>
        <w:t>2020</w:t>
      </w:r>
      <w:r>
        <w:rPr>
          <w:rFonts w:ascii="方正小标宋简体" w:eastAsia="方正小标宋简体" w:hAnsi="楷体" w:cs="方正小标宋简体" w:hint="eastAsia"/>
          <w:color w:val="333333"/>
          <w:kern w:val="0"/>
          <w:sz w:val="44"/>
          <w:szCs w:val="44"/>
        </w:rPr>
        <w:t>年特聘农技员</w:t>
      </w:r>
      <w:r>
        <w:rPr>
          <w:rFonts w:ascii="方正小标宋简体" w:eastAsia="方正小标宋简体" w:cs="方正小标宋简体" w:hint="eastAsia"/>
          <w:sz w:val="44"/>
          <w:szCs w:val="44"/>
        </w:rPr>
        <w:t>招募</w:t>
      </w:r>
      <w:r>
        <w:rPr>
          <w:rFonts w:ascii="方正小标宋简体" w:eastAsia="方正小标宋简体" w:hAnsi="楷体" w:cs="方正小标宋简体" w:hint="eastAsia"/>
          <w:color w:val="333333"/>
          <w:kern w:val="0"/>
          <w:sz w:val="44"/>
          <w:szCs w:val="44"/>
        </w:rPr>
        <w:t>报名表</w:t>
      </w:r>
    </w:p>
    <w:p w:rsidR="00F14765" w:rsidRDefault="00F14765">
      <w:pPr>
        <w:widowControl/>
        <w:wordWrap w:val="0"/>
        <w:jc w:val="center"/>
        <w:rPr>
          <w:rFonts w:eastAsia="楷体" w:cs="Times New Roman"/>
          <w:kern w:val="0"/>
        </w:rPr>
      </w:pPr>
    </w:p>
    <w:tbl>
      <w:tblPr>
        <w:tblW w:w="8962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599"/>
        <w:gridCol w:w="1142"/>
        <w:gridCol w:w="1247"/>
        <w:gridCol w:w="1548"/>
        <w:gridCol w:w="1367"/>
        <w:gridCol w:w="2059"/>
      </w:tblGrid>
      <w:tr w:rsidR="00F14765" w:rsidTr="00BA0872">
        <w:trPr>
          <w:trHeight w:val="1035"/>
        </w:trPr>
        <w:tc>
          <w:tcPr>
            <w:tcW w:w="15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性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龄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autoSpaceDE w:val="0"/>
              <w:spacing w:line="300" w:lineRule="atLeast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从事工作年限</w:t>
            </w:r>
          </w:p>
        </w:tc>
        <w:tc>
          <w:tcPr>
            <w:tcW w:w="20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照片</w:t>
            </w:r>
          </w:p>
        </w:tc>
      </w:tr>
      <w:tr w:rsidR="00F14765" w:rsidTr="00BA0872">
        <w:trPr>
          <w:trHeight w:val="943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14765" w:rsidRDefault="00F14765">
            <w:pPr>
              <w:widowControl/>
              <w:jc w:val="left"/>
              <w:rPr>
                <w:rFonts w:eastAsia="楷体" w:cs="Times New Roman"/>
                <w:kern w:val="0"/>
              </w:rPr>
            </w:pPr>
          </w:p>
        </w:tc>
      </w:tr>
      <w:tr w:rsidR="00F14765" w:rsidTr="00BA0872">
        <w:trPr>
          <w:trHeight w:val="884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3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职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务</w:t>
            </w:r>
          </w:p>
        </w:tc>
        <w:tc>
          <w:tcPr>
            <w:tcW w:w="3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</w:tr>
      <w:tr w:rsidR="00F14765" w:rsidTr="00BA0872">
        <w:trPr>
          <w:trHeight w:val="965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23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</w:tr>
      <w:tr w:rsidR="00F14765" w:rsidTr="00BA0872">
        <w:trPr>
          <w:trHeight w:val="2895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autoSpaceDE w:val="0"/>
              <w:spacing w:line="320" w:lineRule="atLeast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专业专长和取得的成就</w:t>
            </w:r>
          </w:p>
        </w:tc>
        <w:tc>
          <w:tcPr>
            <w:tcW w:w="736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</w:tr>
      <w:tr w:rsidR="00F14765" w:rsidTr="00BA0872">
        <w:trPr>
          <w:trHeight w:val="2680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36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盖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章</w:t>
            </w:r>
          </w:p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日</w:t>
            </w:r>
          </w:p>
        </w:tc>
      </w:tr>
      <w:tr w:rsidR="00F14765" w:rsidTr="00BA0872">
        <w:trPr>
          <w:trHeight w:val="2260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农业农村局意见</w:t>
            </w:r>
          </w:p>
        </w:tc>
        <w:tc>
          <w:tcPr>
            <w:tcW w:w="736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765" w:rsidRDefault="00F14765">
            <w:pPr>
              <w:widowControl/>
              <w:wordWrap w:val="0"/>
              <w:ind w:firstLine="4760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盖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章</w:t>
            </w:r>
          </w:p>
          <w:p w:rsidR="00F14765" w:rsidRDefault="00F14765">
            <w:pPr>
              <w:widowControl/>
              <w:wordWrap w:val="0"/>
              <w:jc w:val="center"/>
              <w:rPr>
                <w:rFonts w:eastAsia="楷体" w:cs="Times New Roman"/>
                <w:kern w:val="0"/>
              </w:rPr>
            </w:pP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F14765" w:rsidRPr="000D7A37" w:rsidRDefault="00F14765" w:rsidP="007A0128">
      <w:pPr>
        <w:rPr>
          <w:rFonts w:cs="Times New Roman"/>
        </w:rPr>
      </w:pPr>
    </w:p>
    <w:sectPr w:rsidR="00F14765" w:rsidRPr="000D7A37" w:rsidSect="00BA0872">
      <w:footerReference w:type="even" r:id="rId6"/>
      <w:footerReference w:type="default" r:id="rId7"/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4765" w:rsidRDefault="00F14765" w:rsidP="00636E8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14765" w:rsidRDefault="00F14765" w:rsidP="00636E8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765" w:rsidRDefault="00F14765">
    <w:pPr>
      <w:pStyle w:val="Footer"/>
      <w:rPr>
        <w:rFonts w:cs="Times New Roman"/>
      </w:rPr>
    </w:pP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 w:rsidRPr="007A0128">
      <w:rPr>
        <w:rFonts w:ascii="宋体" w:hAnsi="宋体" w:cs="宋体"/>
        <w:noProof/>
        <w:sz w:val="28"/>
        <w:szCs w:val="28"/>
        <w:lang w:val="zh-CN"/>
      </w:rPr>
      <w:t>2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</w:p>
  <w:p w:rsidR="00F14765" w:rsidRDefault="00F14765">
    <w:pPr>
      <w:pStyle w:val="Footer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765" w:rsidRDefault="00F14765">
    <w:pPr>
      <w:pStyle w:val="Footer"/>
      <w:jc w:val="right"/>
      <w:rPr>
        <w:rFonts w:cs="Times New Roman"/>
      </w:rPr>
    </w:pP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 w:rsidRPr="00BA0872">
      <w:rPr>
        <w:rFonts w:ascii="宋体" w:hAnsi="宋体" w:cs="宋体"/>
        <w:noProof/>
        <w:sz w:val="28"/>
        <w:szCs w:val="28"/>
        <w:lang w:val="zh-CN"/>
      </w:rPr>
      <w:t>1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</w:p>
  <w:p w:rsidR="00F14765" w:rsidRDefault="00F14765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4765" w:rsidRDefault="00F14765" w:rsidP="00636E8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14765" w:rsidRDefault="00F14765" w:rsidP="00636E8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6E2F"/>
    <w:rsid w:val="00015AE1"/>
    <w:rsid w:val="00024109"/>
    <w:rsid w:val="000D7A37"/>
    <w:rsid w:val="001C2FBA"/>
    <w:rsid w:val="002257EF"/>
    <w:rsid w:val="00241E2A"/>
    <w:rsid w:val="00244666"/>
    <w:rsid w:val="00265E47"/>
    <w:rsid w:val="0028148E"/>
    <w:rsid w:val="0036293A"/>
    <w:rsid w:val="003B02DB"/>
    <w:rsid w:val="003D1162"/>
    <w:rsid w:val="004307C0"/>
    <w:rsid w:val="00462EF7"/>
    <w:rsid w:val="00480FEF"/>
    <w:rsid w:val="00553515"/>
    <w:rsid w:val="005806D8"/>
    <w:rsid w:val="00636E85"/>
    <w:rsid w:val="00670E62"/>
    <w:rsid w:val="006C3803"/>
    <w:rsid w:val="007A0128"/>
    <w:rsid w:val="007A75F1"/>
    <w:rsid w:val="00861C67"/>
    <w:rsid w:val="008A1F70"/>
    <w:rsid w:val="009065EC"/>
    <w:rsid w:val="009237C7"/>
    <w:rsid w:val="0092424D"/>
    <w:rsid w:val="0097396F"/>
    <w:rsid w:val="009814D5"/>
    <w:rsid w:val="00A50D91"/>
    <w:rsid w:val="00AE708F"/>
    <w:rsid w:val="00B059F7"/>
    <w:rsid w:val="00BA0872"/>
    <w:rsid w:val="00C308CC"/>
    <w:rsid w:val="00C53A53"/>
    <w:rsid w:val="00C66A70"/>
    <w:rsid w:val="00DD6E2F"/>
    <w:rsid w:val="00E9420A"/>
    <w:rsid w:val="00E95306"/>
    <w:rsid w:val="00EE0783"/>
    <w:rsid w:val="00F14765"/>
    <w:rsid w:val="016D19B6"/>
    <w:rsid w:val="023F6D7E"/>
    <w:rsid w:val="03AC1C32"/>
    <w:rsid w:val="03B34462"/>
    <w:rsid w:val="041D621F"/>
    <w:rsid w:val="041E0BB9"/>
    <w:rsid w:val="05350833"/>
    <w:rsid w:val="05594FC3"/>
    <w:rsid w:val="05AF00BF"/>
    <w:rsid w:val="06657640"/>
    <w:rsid w:val="069F7B9A"/>
    <w:rsid w:val="06A90411"/>
    <w:rsid w:val="07054C27"/>
    <w:rsid w:val="07600F5A"/>
    <w:rsid w:val="0A227088"/>
    <w:rsid w:val="0B2E7E26"/>
    <w:rsid w:val="0C1225A7"/>
    <w:rsid w:val="0C384495"/>
    <w:rsid w:val="0C673396"/>
    <w:rsid w:val="0D0A69A1"/>
    <w:rsid w:val="0E0F1441"/>
    <w:rsid w:val="0E316949"/>
    <w:rsid w:val="0E3E1457"/>
    <w:rsid w:val="13CF4B96"/>
    <w:rsid w:val="15077B1F"/>
    <w:rsid w:val="1551344E"/>
    <w:rsid w:val="15594F0F"/>
    <w:rsid w:val="180B4AC3"/>
    <w:rsid w:val="1BC3389F"/>
    <w:rsid w:val="1D397AC1"/>
    <w:rsid w:val="1DB944E8"/>
    <w:rsid w:val="1ECC1662"/>
    <w:rsid w:val="1EEB1BED"/>
    <w:rsid w:val="20CC053C"/>
    <w:rsid w:val="27532817"/>
    <w:rsid w:val="277740E0"/>
    <w:rsid w:val="28BA3938"/>
    <w:rsid w:val="2CCF1853"/>
    <w:rsid w:val="2CE2185A"/>
    <w:rsid w:val="2EDE6BF9"/>
    <w:rsid w:val="2FA06E1E"/>
    <w:rsid w:val="2FB40131"/>
    <w:rsid w:val="31A2128E"/>
    <w:rsid w:val="31A67976"/>
    <w:rsid w:val="31E66050"/>
    <w:rsid w:val="332D5AC0"/>
    <w:rsid w:val="33CC5049"/>
    <w:rsid w:val="346703B3"/>
    <w:rsid w:val="360B51D7"/>
    <w:rsid w:val="37B51CCB"/>
    <w:rsid w:val="37BF3794"/>
    <w:rsid w:val="387A49FE"/>
    <w:rsid w:val="38BE610E"/>
    <w:rsid w:val="3925727D"/>
    <w:rsid w:val="3A311348"/>
    <w:rsid w:val="3C6B4C93"/>
    <w:rsid w:val="3D8476EA"/>
    <w:rsid w:val="3DF27BC2"/>
    <w:rsid w:val="3F774EB9"/>
    <w:rsid w:val="42391935"/>
    <w:rsid w:val="43954E49"/>
    <w:rsid w:val="45E56AEC"/>
    <w:rsid w:val="4619453D"/>
    <w:rsid w:val="47DD0F24"/>
    <w:rsid w:val="48074298"/>
    <w:rsid w:val="491963B9"/>
    <w:rsid w:val="4DD15BC9"/>
    <w:rsid w:val="501853C0"/>
    <w:rsid w:val="501B46F2"/>
    <w:rsid w:val="50BC66BC"/>
    <w:rsid w:val="51537B7F"/>
    <w:rsid w:val="51E45C7F"/>
    <w:rsid w:val="53052B00"/>
    <w:rsid w:val="54CA3E78"/>
    <w:rsid w:val="5646605F"/>
    <w:rsid w:val="57BD7A9C"/>
    <w:rsid w:val="57CB75B6"/>
    <w:rsid w:val="58823C01"/>
    <w:rsid w:val="58B6189E"/>
    <w:rsid w:val="58C01644"/>
    <w:rsid w:val="5AB8321B"/>
    <w:rsid w:val="5CE01524"/>
    <w:rsid w:val="5F6F03B0"/>
    <w:rsid w:val="626570CD"/>
    <w:rsid w:val="631A78A9"/>
    <w:rsid w:val="66D02A31"/>
    <w:rsid w:val="67FA3987"/>
    <w:rsid w:val="68DF357E"/>
    <w:rsid w:val="69C34909"/>
    <w:rsid w:val="6B567285"/>
    <w:rsid w:val="6B6E5158"/>
    <w:rsid w:val="6BBE647F"/>
    <w:rsid w:val="6BFC112E"/>
    <w:rsid w:val="6CE74109"/>
    <w:rsid w:val="6D314421"/>
    <w:rsid w:val="6DA00A2B"/>
    <w:rsid w:val="6DFD04EF"/>
    <w:rsid w:val="6E8A183C"/>
    <w:rsid w:val="6F9F133E"/>
    <w:rsid w:val="72C60410"/>
    <w:rsid w:val="73364DBA"/>
    <w:rsid w:val="7337685D"/>
    <w:rsid w:val="73D63628"/>
    <w:rsid w:val="74703C62"/>
    <w:rsid w:val="75415D62"/>
    <w:rsid w:val="75C929D4"/>
    <w:rsid w:val="78214E2E"/>
    <w:rsid w:val="7B2133BF"/>
    <w:rsid w:val="7C684B28"/>
    <w:rsid w:val="7D1D5C0A"/>
    <w:rsid w:val="7D833138"/>
    <w:rsid w:val="7E722409"/>
    <w:rsid w:val="7F8865E6"/>
    <w:rsid w:val="7FD77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E85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36E8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36E85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36E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36E85"/>
    <w:rPr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36E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36E85"/>
    <w:rPr>
      <w:kern w:val="2"/>
      <w:sz w:val="18"/>
      <w:szCs w:val="18"/>
    </w:rPr>
  </w:style>
  <w:style w:type="paragraph" w:styleId="NormalWeb">
    <w:name w:val="Normal (Web)"/>
    <w:basedOn w:val="Normal"/>
    <w:uiPriority w:val="99"/>
    <w:semiHidden/>
    <w:rsid w:val="00636E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636E85"/>
    <w:rPr>
      <w:b/>
      <w:bCs/>
    </w:rPr>
  </w:style>
  <w:style w:type="paragraph" w:customStyle="1" w:styleId="p1">
    <w:name w:val="p1"/>
    <w:basedOn w:val="Normal"/>
    <w:uiPriority w:val="99"/>
    <w:rsid w:val="00636E85"/>
    <w:pPr>
      <w:widowControl/>
      <w:wordWrap w:val="0"/>
      <w:spacing w:before="100" w:after="100"/>
      <w:jc w:val="left"/>
    </w:pPr>
    <w:rPr>
      <w:rFonts w:eastAsia="楷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30</Words>
  <Characters>174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红花岗区2020年特聘农技员招募报名表</dc:title>
  <dc:subject/>
  <dc:creator>Administrator</dc:creator>
  <cp:keywords/>
  <dc:description/>
  <cp:lastModifiedBy>区农牧局收发员</cp:lastModifiedBy>
  <cp:revision>3</cp:revision>
  <cp:lastPrinted>2020-06-15T06:47:00Z</cp:lastPrinted>
  <dcterms:created xsi:type="dcterms:W3CDTF">2020-06-15T07:15:00Z</dcterms:created>
  <dcterms:modified xsi:type="dcterms:W3CDTF">2020-06-15T07:15:00Z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