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exact"/>
        <w:jc w:val="left"/>
        <w:textAlignment w:val="baseline"/>
        <w:rPr>
          <w:rFonts w:ascii="宋体" w:cs="宋体"/>
          <w:color w:val="333333"/>
          <w:kern w:val="0"/>
          <w:sz w:val="20"/>
          <w:szCs w:val="20"/>
        </w:rPr>
      </w:pPr>
      <w:bookmarkStart w:id="0" w:name="_GoBack"/>
      <w:bookmarkEnd w:id="0"/>
      <w:r>
        <w:rPr>
          <w:rFonts w:hint="eastAsia" w:ascii="仿宋_GB2312" w:hAnsi="Lucida Sans" w:eastAsia="仿宋_GB2312" w:cs="宋体"/>
          <w:color w:val="333333"/>
          <w:spacing w:val="-6"/>
          <w:kern w:val="0"/>
          <w:sz w:val="22"/>
        </w:rPr>
        <w:t>附件</w:t>
      </w:r>
      <w:r>
        <w:rPr>
          <w:rFonts w:ascii="仿宋_GB2312" w:hAnsi="Lucida Sans" w:eastAsia="仿宋_GB2312" w:cs="宋体"/>
          <w:color w:val="333333"/>
          <w:spacing w:val="-6"/>
          <w:kern w:val="0"/>
          <w:sz w:val="22"/>
        </w:rPr>
        <w:t>2</w:t>
      </w:r>
      <w:r>
        <w:rPr>
          <w:rFonts w:hint="eastAsia" w:ascii="仿宋_GB2312" w:hAnsi="Lucida Sans" w:eastAsia="仿宋_GB2312" w:cs="宋体"/>
          <w:color w:val="333333"/>
          <w:spacing w:val="-6"/>
          <w:kern w:val="0"/>
          <w:sz w:val="22"/>
        </w:rPr>
        <w:t>：</w:t>
      </w:r>
    </w:p>
    <w:p>
      <w:pPr>
        <w:widowControl/>
        <w:snapToGrid w:val="0"/>
        <w:spacing w:line="360" w:lineRule="exact"/>
        <w:jc w:val="center"/>
        <w:textAlignment w:val="baseline"/>
        <w:rPr>
          <w:rFonts w:asci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b/>
          <w:color w:val="333333"/>
          <w:kern w:val="0"/>
          <w:sz w:val="32"/>
        </w:rPr>
        <w:t>仁怀市中等职业学校招聘外聘教师报名表</w:t>
      </w:r>
    </w:p>
    <w:p>
      <w:pPr>
        <w:widowControl/>
        <w:snapToGrid w:val="0"/>
        <w:spacing w:line="360" w:lineRule="exact"/>
        <w:jc w:val="center"/>
        <w:textAlignment w:val="baseline"/>
        <w:rPr>
          <w:rFonts w:ascii="宋体" w:cs="宋体"/>
          <w:color w:val="333333"/>
          <w:kern w:val="0"/>
          <w:sz w:val="24"/>
        </w:rPr>
      </w:pPr>
      <w:r>
        <w:rPr>
          <w:rFonts w:ascii="宋体" w:cs="宋体"/>
          <w:b/>
          <w:color w:val="333333"/>
          <w:kern w:val="0"/>
          <w:sz w:val="36"/>
        </w:rPr>
        <w:t> </w:t>
      </w:r>
    </w:p>
    <w:tbl>
      <w:tblPr>
        <w:tblStyle w:val="2"/>
        <w:tblW w:w="9468" w:type="dxa"/>
        <w:tblInd w:w="-58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2256"/>
        <w:gridCol w:w="900"/>
        <w:gridCol w:w="252"/>
        <w:gridCol w:w="804"/>
        <w:gridCol w:w="1800"/>
        <w:gridCol w:w="23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姓</w:t>
            </w: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名</w:t>
            </w:r>
          </w:p>
        </w:tc>
        <w:tc>
          <w:tcPr>
            <w:tcW w:w="225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5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180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拟聘专业</w:t>
            </w:r>
          </w:p>
        </w:tc>
        <w:tc>
          <w:tcPr>
            <w:tcW w:w="230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22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10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爱好特长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毕业院校</w:t>
            </w:r>
          </w:p>
        </w:tc>
        <w:tc>
          <w:tcPr>
            <w:tcW w:w="42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所学专业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52" w:type="dxa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胜任课程</w:t>
            </w: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cs="Calibri"/>
                <w:color w:val="333333"/>
                <w:kern w:val="0"/>
                <w:sz w:val="24"/>
              </w:rPr>
              <w:t>①</w:t>
            </w:r>
            <w:r>
              <w:rPr>
                <w:rFonts w:cs="Calibri"/>
                <w:color w:val="333333"/>
                <w:kern w:val="0"/>
                <w:sz w:val="24"/>
              </w:rPr>
              <w:t xml:space="preserve">                   </w:t>
            </w:r>
            <w:r>
              <w:rPr>
                <w:rFonts w:hint="eastAsia" w:cs="Calibri"/>
                <w:color w:val="333333"/>
                <w:kern w:val="0"/>
                <w:sz w:val="24"/>
              </w:rPr>
              <w:t>②</w:t>
            </w:r>
            <w:r>
              <w:rPr>
                <w:rFonts w:cs="Calibri"/>
                <w:color w:val="333333"/>
                <w:kern w:val="0"/>
                <w:sz w:val="24"/>
              </w:rPr>
              <w:t xml:space="preserve">                   </w:t>
            </w:r>
            <w:r>
              <w:rPr>
                <w:rFonts w:hint="eastAsia" w:cs="Calibri"/>
                <w:color w:val="333333"/>
                <w:kern w:val="0"/>
                <w:sz w:val="24"/>
              </w:rPr>
              <w:t>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个人简历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（高中起）</w:t>
            </w: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52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52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52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52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获得奖励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与证书</w:t>
            </w: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52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3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9468" w:type="dxa"/>
            <w:gridSpan w:val="7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ind w:firstLine="482" w:firstLineChars="200"/>
              <w:jc w:val="left"/>
              <w:textAlignment w:val="baseline"/>
              <w:rPr>
                <w:rFonts w:asci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本人承诺：本表所填写的内容真实准确完整。所提交的证件、资料等真实有效，且无违法违纪等记录。如有虚假，所产生的一切后果由本人承担。</w:t>
            </w:r>
          </w:p>
          <w:p>
            <w:pPr>
              <w:widowControl/>
              <w:snapToGrid w:val="0"/>
              <w:spacing w:line="360" w:lineRule="exact"/>
              <w:ind w:firstLine="2891" w:firstLineChars="1200"/>
              <w:jc w:val="left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申请人（签名）：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6" w:hRule="atLeast"/>
        </w:trPr>
        <w:tc>
          <w:tcPr>
            <w:tcW w:w="1152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资格审查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意见</w:t>
            </w:r>
          </w:p>
        </w:tc>
        <w:tc>
          <w:tcPr>
            <w:tcW w:w="34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ind w:firstLine="3840" w:firstLineChars="1600"/>
              <w:jc w:val="left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60" w:lineRule="exact"/>
              <w:ind w:firstLine="3840" w:firstLineChars="1600"/>
              <w:jc w:val="left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napToGrid w:val="0"/>
              <w:spacing w:line="360" w:lineRule="exact"/>
              <w:jc w:val="left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jc w:val="left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审查人</w:t>
            </w: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(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签名</w:t>
            </w: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>)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：</w:t>
            </w:r>
          </w:p>
          <w:p>
            <w:pPr>
              <w:widowControl/>
              <w:snapToGrid w:val="0"/>
              <w:spacing w:line="360" w:lineRule="exact"/>
              <w:jc w:val="left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日</w:t>
            </w:r>
          </w:p>
        </w:tc>
        <w:tc>
          <w:tcPr>
            <w:tcW w:w="804" w:type="dxa"/>
            <w:tcBorders>
              <w:top w:val="single" w:color="auto" w:sz="8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学校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意见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410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ind w:firstLine="1440" w:firstLineChars="600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ind w:firstLine="1440" w:firstLineChars="600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ind w:firstLine="1440" w:firstLineChars="600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ind w:firstLine="1200" w:firstLineChars="500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（签章）</w:t>
            </w:r>
          </w:p>
          <w:p>
            <w:pPr>
              <w:widowControl/>
              <w:snapToGrid w:val="0"/>
              <w:spacing w:line="360" w:lineRule="exact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ind w:firstLine="2400" w:firstLineChars="1000"/>
              <w:textAlignment w:val="baseline"/>
              <w:rPr>
                <w:rFonts w:ascii="仿宋_GB2312" w:hAnsi="宋体" w:cs="宋体"/>
                <w:color w:val="333333"/>
                <w:kern w:val="0"/>
                <w:sz w:val="24"/>
              </w:rPr>
            </w:pP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仿宋_GB2312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cs="宋体"/>
                <w:color w:val="333333"/>
                <w:kern w:val="0"/>
                <w:sz w:val="24"/>
              </w:rPr>
              <w:t>日</w:t>
            </w:r>
          </w:p>
        </w:tc>
      </w:tr>
    </w:tbl>
    <w:p>
      <w:pPr>
        <w:textAlignment w:val="baseline"/>
        <w:rPr>
          <w:sz w:val="20"/>
        </w:rPr>
      </w:pPr>
    </w:p>
    <w:p>
      <w:pPr>
        <w:textAlignment w:val="baseline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/>
          <w:b/>
          <w:bCs/>
        </w:rPr>
        <w:t>注意事项：报名时请同时提交身份证、毕业证、学位证、技能等级证、获奖材料等复印件。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54EF5"/>
    <w:rsid w:val="00062A68"/>
    <w:rsid w:val="000A6346"/>
    <w:rsid w:val="000B2B5D"/>
    <w:rsid w:val="000B2E1E"/>
    <w:rsid w:val="00135A96"/>
    <w:rsid w:val="00172A27"/>
    <w:rsid w:val="00210A0D"/>
    <w:rsid w:val="002F3A17"/>
    <w:rsid w:val="00310F11"/>
    <w:rsid w:val="00335325"/>
    <w:rsid w:val="00376030"/>
    <w:rsid w:val="0038319E"/>
    <w:rsid w:val="003B3A4D"/>
    <w:rsid w:val="003F4871"/>
    <w:rsid w:val="00426003"/>
    <w:rsid w:val="00497324"/>
    <w:rsid w:val="004A0772"/>
    <w:rsid w:val="004D2CE1"/>
    <w:rsid w:val="00563A51"/>
    <w:rsid w:val="005E4464"/>
    <w:rsid w:val="00614D30"/>
    <w:rsid w:val="00616F6C"/>
    <w:rsid w:val="006448CA"/>
    <w:rsid w:val="006478D9"/>
    <w:rsid w:val="00665A27"/>
    <w:rsid w:val="006837C1"/>
    <w:rsid w:val="00697235"/>
    <w:rsid w:val="006D5AE1"/>
    <w:rsid w:val="006E6980"/>
    <w:rsid w:val="007C1617"/>
    <w:rsid w:val="0080739B"/>
    <w:rsid w:val="00864B3A"/>
    <w:rsid w:val="008A77EF"/>
    <w:rsid w:val="008F247F"/>
    <w:rsid w:val="009373D7"/>
    <w:rsid w:val="009F1DD2"/>
    <w:rsid w:val="00A52B20"/>
    <w:rsid w:val="00A76F4E"/>
    <w:rsid w:val="00AB247E"/>
    <w:rsid w:val="00AB6788"/>
    <w:rsid w:val="00AD3F8F"/>
    <w:rsid w:val="00B904C8"/>
    <w:rsid w:val="00BA7B4C"/>
    <w:rsid w:val="00BC626C"/>
    <w:rsid w:val="00C2783F"/>
    <w:rsid w:val="00C63A2F"/>
    <w:rsid w:val="00CD5E15"/>
    <w:rsid w:val="00D22300"/>
    <w:rsid w:val="00D46241"/>
    <w:rsid w:val="00D751F4"/>
    <w:rsid w:val="00EA5193"/>
    <w:rsid w:val="00EB628C"/>
    <w:rsid w:val="00F03697"/>
    <w:rsid w:val="00F04E6C"/>
    <w:rsid w:val="00FD266D"/>
    <w:rsid w:val="13EB60FF"/>
    <w:rsid w:val="201D166E"/>
    <w:rsid w:val="204B5575"/>
    <w:rsid w:val="47925DFE"/>
    <w:rsid w:val="4E2E02A5"/>
    <w:rsid w:val="71434A76"/>
    <w:rsid w:val="7DB2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3</Pages>
  <Words>179</Words>
  <Characters>1023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2021-08-17T02:56:00Z</dcterms:created>
  <dc:creator>PC</dc:creator>
  <cp:lastModifiedBy>紫臆</cp:lastModifiedBy>
  <dcterms:modified xsi:type="dcterms:W3CDTF">2021-08-18T07:35:41Z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CACB55E26109448BA7CDB7D0B796B310</vt:lpwstr>
  </property>
</Properties>
</file>