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82" w:tblpY="558"/>
        <w:tblOverlap w:val="never"/>
        <w:tblW w:w="96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1347"/>
        <w:gridCol w:w="958"/>
        <w:gridCol w:w="1541"/>
        <w:gridCol w:w="1407"/>
        <w:gridCol w:w="1287"/>
        <w:gridCol w:w="1182"/>
        <w:gridCol w:w="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附件2：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61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auto"/>
                <w:sz w:val="32"/>
                <w:szCs w:val="32"/>
              </w:rPr>
            </w:pPr>
            <w:r>
              <w:rPr>
                <w:rFonts w:hint="eastAsia" w:ascii="方正小标宋简体" w:eastAsia="方正小标宋简体" w:cs="方正小标宋简体"/>
                <w:b/>
                <w:color w:val="auto"/>
                <w:kern w:val="0"/>
                <w:sz w:val="32"/>
                <w:szCs w:val="32"/>
              </w:rPr>
              <w:t>遵义人力资源有限公司202</w:t>
            </w:r>
            <w:r>
              <w:rPr>
                <w:rFonts w:hint="eastAsia" w:ascii="方正小标宋简体" w:eastAsia="方正小标宋简体" w:cs="方正小标宋简体"/>
                <w:b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方正小标宋简体" w:eastAsia="方正小标宋简体" w:cs="方正小标宋简体"/>
                <w:b/>
                <w:color w:val="auto"/>
                <w:kern w:val="0"/>
                <w:sz w:val="32"/>
                <w:szCs w:val="32"/>
              </w:rPr>
              <w:t>年公开招聘</w:t>
            </w:r>
            <w:r>
              <w:rPr>
                <w:rFonts w:hint="eastAsia" w:ascii="方正小标宋简体" w:eastAsia="方正小标宋简体" w:cs="方正小标宋简体"/>
                <w:b/>
                <w:color w:val="auto"/>
                <w:kern w:val="0"/>
                <w:sz w:val="32"/>
                <w:szCs w:val="32"/>
                <w:lang w:val="en-US" w:eastAsia="zh-CN"/>
              </w:rPr>
              <w:t>劳务外包制工作</w:t>
            </w:r>
            <w:r>
              <w:rPr>
                <w:rFonts w:hint="eastAsia" w:ascii="方正小标宋简体" w:eastAsia="方正小标宋简体" w:cs="方正小标宋简体"/>
                <w:b/>
                <w:color w:val="auto"/>
                <w:kern w:val="0"/>
                <w:sz w:val="32"/>
                <w:szCs w:val="32"/>
              </w:rPr>
              <w:t>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16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34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9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93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（  岁）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入党\团时间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最高学历</w:t>
            </w: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8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毕业院校系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及专业</w:t>
            </w:r>
          </w:p>
        </w:tc>
        <w:tc>
          <w:tcPr>
            <w:tcW w:w="3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在职教育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毕业院校系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及专业</w:t>
            </w:r>
          </w:p>
        </w:tc>
        <w:tc>
          <w:tcPr>
            <w:tcW w:w="3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是否为在职人员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44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现工作单位是否同意报考</w:t>
            </w:r>
          </w:p>
        </w:tc>
        <w:tc>
          <w:tcPr>
            <w:tcW w:w="61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248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主要学习及工作经历（</w:t>
            </w:r>
            <w:r>
              <w:rPr>
                <w:rStyle w:val="13"/>
                <w:color w:val="auto"/>
              </w:rPr>
              <w:t>学习经历</w:t>
            </w:r>
            <w:r>
              <w:rPr>
                <w:rStyle w:val="13"/>
                <w:rFonts w:hint="eastAsia"/>
                <w:color w:val="auto"/>
                <w:lang w:eastAsia="zh-CN"/>
              </w:rPr>
              <w:t>主要为大专及以上经历</w:t>
            </w:r>
            <w:r>
              <w:rPr>
                <w:rStyle w:val="14"/>
                <w:color w:val="auto"/>
              </w:rPr>
              <w:t>）</w:t>
            </w:r>
          </w:p>
        </w:tc>
        <w:tc>
          <w:tcPr>
            <w:tcW w:w="7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48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7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手机：                                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48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报考职位名称</w:t>
            </w:r>
          </w:p>
        </w:tc>
        <w:tc>
          <w:tcPr>
            <w:tcW w:w="7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exact"/>
        </w:trPr>
        <w:tc>
          <w:tcPr>
            <w:tcW w:w="9616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报名信息确认：以上信息均为本人真实情况，若有虚假、遗漏、错误，责任自负。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5" w:hRule="atLeast"/>
        </w:trPr>
        <w:tc>
          <w:tcPr>
            <w:tcW w:w="9616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lang w:eastAsia="zh-CN"/>
              </w:rPr>
              <w:t>审核</w:t>
            </w:r>
            <w:r>
              <w:rPr>
                <w:rFonts w:hint="eastAsia" w:ascii="宋体" w:cs="宋体"/>
                <w:color w:val="auto"/>
                <w:kern w:val="0"/>
                <w:sz w:val="24"/>
              </w:rPr>
              <w:t>意见：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   </w:t>
            </w:r>
            <w:r>
              <w:rPr>
                <w:rFonts w:hint="eastAsia" w:asci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审核人（签名）：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                   </w:t>
            </w:r>
            <w:r>
              <w:rPr>
                <w:rFonts w:hint="eastAsia" w:asci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cs="宋体"/>
                <w:color w:val="auto"/>
                <w:kern w:val="0"/>
                <w:sz w:val="24"/>
              </w:rPr>
              <w:t>年   月   日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84BD4"/>
    <w:rsid w:val="015578E2"/>
    <w:rsid w:val="01C3608F"/>
    <w:rsid w:val="020A0E9D"/>
    <w:rsid w:val="026046F2"/>
    <w:rsid w:val="03495F79"/>
    <w:rsid w:val="0934358C"/>
    <w:rsid w:val="099611F8"/>
    <w:rsid w:val="0D0F0EDF"/>
    <w:rsid w:val="0F00754D"/>
    <w:rsid w:val="0F973521"/>
    <w:rsid w:val="10303682"/>
    <w:rsid w:val="10B640B9"/>
    <w:rsid w:val="12550B48"/>
    <w:rsid w:val="131D36A0"/>
    <w:rsid w:val="14A4632A"/>
    <w:rsid w:val="1673268F"/>
    <w:rsid w:val="172474D6"/>
    <w:rsid w:val="174D5ED1"/>
    <w:rsid w:val="1A617671"/>
    <w:rsid w:val="1BD62AB5"/>
    <w:rsid w:val="1E1E4D44"/>
    <w:rsid w:val="1E4B6E39"/>
    <w:rsid w:val="1E5F5CF0"/>
    <w:rsid w:val="1EA17430"/>
    <w:rsid w:val="238359BD"/>
    <w:rsid w:val="23AF5B7B"/>
    <w:rsid w:val="24C55F9A"/>
    <w:rsid w:val="25030ED2"/>
    <w:rsid w:val="2E7B6E34"/>
    <w:rsid w:val="2F6D5CE8"/>
    <w:rsid w:val="301373CF"/>
    <w:rsid w:val="38D53641"/>
    <w:rsid w:val="3B1E5E75"/>
    <w:rsid w:val="3BA90731"/>
    <w:rsid w:val="3BFD45A3"/>
    <w:rsid w:val="3C3B5BC7"/>
    <w:rsid w:val="3E8B5D1E"/>
    <w:rsid w:val="3F5A2527"/>
    <w:rsid w:val="427A3AC4"/>
    <w:rsid w:val="43E72666"/>
    <w:rsid w:val="442547ED"/>
    <w:rsid w:val="4485325A"/>
    <w:rsid w:val="45B4578E"/>
    <w:rsid w:val="4633234F"/>
    <w:rsid w:val="46667FEE"/>
    <w:rsid w:val="48CF70C6"/>
    <w:rsid w:val="490635F7"/>
    <w:rsid w:val="4A574A71"/>
    <w:rsid w:val="4C952C08"/>
    <w:rsid w:val="4CDE388C"/>
    <w:rsid w:val="4D037B5E"/>
    <w:rsid w:val="4D1574B6"/>
    <w:rsid w:val="4D88492B"/>
    <w:rsid w:val="4D9F2681"/>
    <w:rsid w:val="4E286ED7"/>
    <w:rsid w:val="50C72A24"/>
    <w:rsid w:val="51E71647"/>
    <w:rsid w:val="545B4980"/>
    <w:rsid w:val="54B152EA"/>
    <w:rsid w:val="554912D7"/>
    <w:rsid w:val="57547D67"/>
    <w:rsid w:val="59827A4A"/>
    <w:rsid w:val="5AE2018A"/>
    <w:rsid w:val="5BF32A64"/>
    <w:rsid w:val="5ED35CC6"/>
    <w:rsid w:val="5FCA25FA"/>
    <w:rsid w:val="61FC2C93"/>
    <w:rsid w:val="63F34D4F"/>
    <w:rsid w:val="66413FF1"/>
    <w:rsid w:val="6839243D"/>
    <w:rsid w:val="68547128"/>
    <w:rsid w:val="6BF074EA"/>
    <w:rsid w:val="6D5B4EA4"/>
    <w:rsid w:val="6EA862AD"/>
    <w:rsid w:val="6FD876AE"/>
    <w:rsid w:val="711B62B8"/>
    <w:rsid w:val="72861EA0"/>
    <w:rsid w:val="75347E03"/>
    <w:rsid w:val="780366BD"/>
    <w:rsid w:val="79121CED"/>
    <w:rsid w:val="796C75D7"/>
    <w:rsid w:val="7C123D84"/>
    <w:rsid w:val="7D0D317C"/>
    <w:rsid w:val="7E8A2BFE"/>
    <w:rsid w:val="7EB27AD5"/>
    <w:rsid w:val="7FC71A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00"/>
      <w:sz w:val="24"/>
      <w:szCs w:val="24"/>
      <w:u w:val="none"/>
    </w:rPr>
  </w:style>
  <w:style w:type="character" w:customStyle="1" w:styleId="13">
    <w:name w:val="font01"/>
    <w:basedOn w:val="9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9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5">
    <w:name w:val="font41"/>
    <w:basedOn w:val="9"/>
    <w:qFormat/>
    <w:uiPriority w:val="0"/>
    <w:rPr>
      <w:rFonts w:hint="eastAsia" w:ascii="黑体" w:hAnsi="宋体" w:eastAsia="黑体" w:cs="黑体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rsj</Company>
  <Pages>20</Pages>
  <Words>7230</Words>
  <Characters>7615</Characters>
  <Lines>546</Lines>
  <Paragraphs>209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2020-01-20T01:59:00Z</dcterms:created>
  <dc:creator>ggk</dc:creator>
  <cp:lastModifiedBy>Administrator</cp:lastModifiedBy>
  <cp:lastPrinted>2021-08-12T07:10:00Z</cp:lastPrinted>
  <dcterms:modified xsi:type="dcterms:W3CDTF">2021-12-28T04:07:09Z</dcterms:modified>
  <dc:title>遵义市人力资源开发服务中心委托         遵义人力资源有限公司2021年面向社会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2234EFFC86D74CEAB23DC5702987F30C</vt:lpwstr>
  </property>
</Properties>
</file>